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981337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01E69B85" w14:textId="77777777" w:rsidR="00A41033" w:rsidRDefault="00A4103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981337" w:rsidRPr="00B00087" w:rsidRDefault="0098133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788F362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676A1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Mai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C97473" w:rsidRPr="00F5786A" w14:paraId="0DC7DC9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5762" w14:textId="79BCBC7A" w:rsidR="00C97473" w:rsidRDefault="00C974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1574" w14:textId="58978337" w:rsidR="00C97473" w:rsidRDefault="00C974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EE96" w14:textId="597423DB" w:rsidR="00C97473" w:rsidRDefault="00C974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1B7CB9" w:rsidRPr="00106C26" w14:paraId="5FD6CB4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60D8" w14:textId="3AB7FC45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1FCE" w14:textId="3F55BDF4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EA71" w14:textId="0220A746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537296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AC58C2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1B7CB9" w:rsidRPr="005C23D7" w14:paraId="7866119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5BCC" w14:textId="52D7ACCD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37D0C" w14:textId="370D1E1F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A54" w14:textId="3B50B0DE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72F2D0E4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Kirsche,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Weichsel,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078C0597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Marille,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E9544A" w:rsidRPr="005C23D7" w14:paraId="4775F8B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6DE6" w14:textId="305688CB" w:rsidR="00E9544A" w:rsidRPr="00D26CA5" w:rsidRDefault="00E9544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CDEC" w14:textId="02CAB0D0" w:rsidR="00E9544A" w:rsidRPr="00D26CA5" w:rsidRDefault="00E9544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A782" w14:textId="21DA0553" w:rsidR="00E9544A" w:rsidRPr="00D26CA5" w:rsidRDefault="00E9544A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40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902"/>
    <w:rsid w:val="00075C83"/>
    <w:rsid w:val="00076844"/>
    <w:rsid w:val="00082363"/>
    <w:rsid w:val="00082E0F"/>
    <w:rsid w:val="00086C2D"/>
    <w:rsid w:val="00090686"/>
    <w:rsid w:val="00090AE5"/>
    <w:rsid w:val="000936D7"/>
    <w:rsid w:val="000947A0"/>
    <w:rsid w:val="000A1C67"/>
    <w:rsid w:val="000A39BF"/>
    <w:rsid w:val="000A417E"/>
    <w:rsid w:val="000A59C9"/>
    <w:rsid w:val="000B184D"/>
    <w:rsid w:val="000B2B2E"/>
    <w:rsid w:val="000B2C8B"/>
    <w:rsid w:val="000B5F04"/>
    <w:rsid w:val="000B790A"/>
    <w:rsid w:val="000B7E84"/>
    <w:rsid w:val="000C2129"/>
    <w:rsid w:val="000C39F5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61D6"/>
    <w:rsid w:val="001A7F6A"/>
    <w:rsid w:val="001B065A"/>
    <w:rsid w:val="001B3825"/>
    <w:rsid w:val="001B478A"/>
    <w:rsid w:val="001B7CB9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03EC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0073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4F7B1C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0DBD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76A1D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323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36E13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669A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1227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337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6371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58C2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57094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76DE"/>
    <w:rsid w:val="00C80A55"/>
    <w:rsid w:val="00C815B7"/>
    <w:rsid w:val="00C831BD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167C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9544A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5E4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2AA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098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40769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B2C8B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1A61D6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20073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437C"/>
    <w:rsid w:val="0054568E"/>
    <w:rsid w:val="00570351"/>
    <w:rsid w:val="00571CDF"/>
    <w:rsid w:val="00573425"/>
    <w:rsid w:val="005A6777"/>
    <w:rsid w:val="005C24CC"/>
    <w:rsid w:val="005E0676"/>
    <w:rsid w:val="005E0DBD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51AB7"/>
    <w:rsid w:val="0077715C"/>
    <w:rsid w:val="007859B5"/>
    <w:rsid w:val="00791227"/>
    <w:rsid w:val="007926DA"/>
    <w:rsid w:val="007C0CF7"/>
    <w:rsid w:val="007D52AB"/>
    <w:rsid w:val="00802415"/>
    <w:rsid w:val="00805447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507D"/>
    <w:rsid w:val="00B16025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831BD"/>
    <w:rsid w:val="00C832EC"/>
    <w:rsid w:val="00C979CC"/>
    <w:rsid w:val="00CA0AE3"/>
    <w:rsid w:val="00CB0689"/>
    <w:rsid w:val="00CB7B06"/>
    <w:rsid w:val="00CE167C"/>
    <w:rsid w:val="00CE78F8"/>
    <w:rsid w:val="00CF09CA"/>
    <w:rsid w:val="00CF4C01"/>
    <w:rsid w:val="00D047D5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509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3</cp:revision>
  <cp:lastPrinted>2024-05-23T10:01:00Z</cp:lastPrinted>
  <dcterms:created xsi:type="dcterms:W3CDTF">2026-04-27T08:01:00Z</dcterms:created>
  <dcterms:modified xsi:type="dcterms:W3CDTF">2026-05-05T10:57:00Z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