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0C2129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0C2129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67E099A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B0225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März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787C21D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Himbeere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Brombeere,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2943DAF6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EF2DE2" w:rsidRPr="005C23D7" w14:paraId="31E9FE6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3D953" w14:textId="13A068BA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52F66" w14:textId="22DBD105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4B9F" w14:textId="694C8D49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EF2DE2" w:rsidRPr="005C23D7" w14:paraId="4162C6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30B2C" w14:textId="76221C7F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05F97" w14:textId="65EE7678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FE12" w14:textId="43067C9F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10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76844"/>
    <w:rsid w:val="00082363"/>
    <w:rsid w:val="00082E0F"/>
    <w:rsid w:val="00086C2D"/>
    <w:rsid w:val="00090686"/>
    <w:rsid w:val="00090AE5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2129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03EC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369F"/>
    <w:rsid w:val="002E4ACB"/>
    <w:rsid w:val="002E4D86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80A55"/>
    <w:rsid w:val="00C815B7"/>
    <w:rsid w:val="00C83EBE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10049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321BD3"/>
    <w:rsid w:val="0032308A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437C"/>
    <w:rsid w:val="0054568E"/>
    <w:rsid w:val="00570351"/>
    <w:rsid w:val="00571CDF"/>
    <w:rsid w:val="00573425"/>
    <w:rsid w:val="005A6777"/>
    <w:rsid w:val="005C24CC"/>
    <w:rsid w:val="005E0676"/>
    <w:rsid w:val="00606498"/>
    <w:rsid w:val="006179C0"/>
    <w:rsid w:val="006277C5"/>
    <w:rsid w:val="00657CBA"/>
    <w:rsid w:val="00666462"/>
    <w:rsid w:val="00675E68"/>
    <w:rsid w:val="006970A8"/>
    <w:rsid w:val="006A7EC3"/>
    <w:rsid w:val="006B1E10"/>
    <w:rsid w:val="006D2172"/>
    <w:rsid w:val="006E7883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6025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A0AE3"/>
    <w:rsid w:val="00CB0689"/>
    <w:rsid w:val="00CB7B06"/>
    <w:rsid w:val="00CE78F8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519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3</cp:revision>
  <cp:lastPrinted>2024-05-23T10:01:00Z</cp:lastPrinted>
  <dcterms:created xsi:type="dcterms:W3CDTF">2026-03-02T08:25:00Z</dcterms:created>
  <dcterms:modified xsi:type="dcterms:W3CDTF">2026-03-04T12:59:00Z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