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77777777" w:rsidR="00B013ED" w:rsidRPr="001C12A4" w:rsidRDefault="001251D6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B013ED" w:rsidRPr="001C12A4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1251D6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00867718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Jänner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Orangewine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Amphorenwein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Beerenauslese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proofErr w:type="spellStart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proofErr w:type="spellEnd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D24DC6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79809" w14:textId="5889B6E7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7573D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Muskateller Frizzante 0,75 l, 202</w:t>
            </w: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4F50" w14:textId="67F47CE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F72D3" w14:textId="40A31407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6269D319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</w:t>
            </w:r>
            <w:proofErr w:type="spellEnd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Sauvignon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blanc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6A7C0C5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5925" w14:textId="077074BF" w:rsidR="009C3531" w:rsidRPr="000044B2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Bronner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B424" w14:textId="003B7EF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F786F" w14:textId="638EC702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550C95F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0BBAD1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2898113F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Blütenmuskateller BIO QW 0,75 l, 2024 </w:t>
            </w:r>
            <w:r w:rsidRPr="00DC35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proofErr w:type="spellStart"/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1E5B5FD2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35722" w14:textId="01AFB416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28E3E" w14:textId="1E228461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7A0AA" w14:textId="1EA404B9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gram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</w:t>
            </w:r>
            <w:proofErr w:type="gram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</w:t>
            </w:r>
            <w:proofErr w:type="spellEnd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9C3531" w:rsidRPr="005C23D7" w14:paraId="2B05494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Mispel-, </w:t>
            </w:r>
            <w:proofErr w:type="spellStart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Speierlingbrand</w:t>
            </w:r>
            <w:proofErr w:type="spellEnd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7E7332" w:rsidRPr="005C23D7" w14:paraId="53DE939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A6927" w14:textId="0AB17F98" w:rsidR="007E7332" w:rsidRPr="004A2358" w:rsidRDefault="007E733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Glühmost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E02" w14:textId="5678A915" w:rsidR="007E7332" w:rsidRPr="004A2358" w:rsidRDefault="007E733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7B1D7" w14:textId="6F026AF9" w:rsidR="007E7332" w:rsidRPr="004A2358" w:rsidRDefault="007E733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20D3CCD3" w:rsidR="009C3531" w:rsidRPr="006B0711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71C088C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Erdbeere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</w:t>
            </w:r>
            <w:r w:rsidR="001251D6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Himbeere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5D54F5C0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 Marille,</w:t>
            </w:r>
            <w:r w:rsidR="00515B3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rote Ribisel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1E2398" w:rsidRPr="005C23D7" w14:paraId="40611DB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576E4" w14:textId="1B4316C3" w:rsidR="001E2398" w:rsidRPr="001E2398" w:rsidRDefault="001E2398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720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F0AE" w14:textId="77CCF614" w:rsidR="001E2398" w:rsidRPr="001E2398" w:rsidRDefault="001E239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139C" w14:textId="182C0AF9" w:rsidR="001E2398" w:rsidRPr="001E2398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</w:t>
            </w:r>
            <w:r w:rsidR="001E2398"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,</w:t>
            </w: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3</w:t>
            </w:r>
            <w:r w:rsidR="001E2398" w:rsidRPr="001E2398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4250A4" w:rsidRPr="005C23D7" w14:paraId="090C70E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1D88" w14:textId="44B562B3" w:rsidR="004250A4" w:rsidRPr="004250A4" w:rsidRDefault="004250A4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6DBD9" w14:textId="4C8ABAAC" w:rsidR="004250A4" w:rsidRPr="004250A4" w:rsidRDefault="004250A4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CEDD3" w14:textId="2F29C4F6" w:rsidR="004250A4" w:rsidRPr="004250A4" w:rsidRDefault="004250A4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proofErr w:type="gramStart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</w:t>
      </w:r>
      <w:proofErr w:type="gramEnd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 xml:space="preserve">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3854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82363"/>
    <w:rsid w:val="00086C2D"/>
    <w:rsid w:val="00090686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251D6"/>
    <w:rsid w:val="001313FB"/>
    <w:rsid w:val="00133039"/>
    <w:rsid w:val="0013398B"/>
    <w:rsid w:val="00133ADA"/>
    <w:rsid w:val="00136026"/>
    <w:rsid w:val="001362A3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2AE7"/>
    <w:rsid w:val="002E369F"/>
    <w:rsid w:val="002E4ACB"/>
    <w:rsid w:val="002E4D86"/>
    <w:rsid w:val="002E7389"/>
    <w:rsid w:val="002E7E47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16E8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521B"/>
    <w:rsid w:val="00655878"/>
    <w:rsid w:val="0065681A"/>
    <w:rsid w:val="00660EB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36B"/>
    <w:rsid w:val="009E3693"/>
    <w:rsid w:val="009E39B6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412"/>
    <w:rsid w:val="00C75383"/>
    <w:rsid w:val="00C75EC2"/>
    <w:rsid w:val="00C80A55"/>
    <w:rsid w:val="00C815B7"/>
    <w:rsid w:val="00C83EBE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4879"/>
    <w:rsid w:val="00EF4A60"/>
    <w:rsid w:val="00EF4F07"/>
    <w:rsid w:val="00EF550A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85473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4039E"/>
    <w:rsid w:val="0014100C"/>
    <w:rsid w:val="00145C20"/>
    <w:rsid w:val="00167B41"/>
    <w:rsid w:val="00187A52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32308A"/>
    <w:rsid w:val="00353096"/>
    <w:rsid w:val="00353EAF"/>
    <w:rsid w:val="00392CB3"/>
    <w:rsid w:val="0039522C"/>
    <w:rsid w:val="003B21E8"/>
    <w:rsid w:val="00410314"/>
    <w:rsid w:val="00426F4A"/>
    <w:rsid w:val="00443B42"/>
    <w:rsid w:val="00443D1C"/>
    <w:rsid w:val="00453EE2"/>
    <w:rsid w:val="004E7E06"/>
    <w:rsid w:val="00523F93"/>
    <w:rsid w:val="00533AD5"/>
    <w:rsid w:val="0054568E"/>
    <w:rsid w:val="00570351"/>
    <w:rsid w:val="00571CDF"/>
    <w:rsid w:val="00573425"/>
    <w:rsid w:val="005A6777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724AEF"/>
    <w:rsid w:val="00751AB7"/>
    <w:rsid w:val="0077715C"/>
    <w:rsid w:val="007859B5"/>
    <w:rsid w:val="007926DA"/>
    <w:rsid w:val="007C0CF7"/>
    <w:rsid w:val="007D52AB"/>
    <w:rsid w:val="00802415"/>
    <w:rsid w:val="00812CE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67A3"/>
    <w:rsid w:val="00A5071C"/>
    <w:rsid w:val="00A602DB"/>
    <w:rsid w:val="00A809D4"/>
    <w:rsid w:val="00A91FF9"/>
    <w:rsid w:val="00AE32F6"/>
    <w:rsid w:val="00AF3EFE"/>
    <w:rsid w:val="00AF4E4A"/>
    <w:rsid w:val="00B27C72"/>
    <w:rsid w:val="00B305C0"/>
    <w:rsid w:val="00B36025"/>
    <w:rsid w:val="00B4312C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979CC"/>
    <w:rsid w:val="00CA0AE3"/>
    <w:rsid w:val="00CB0689"/>
    <w:rsid w:val="00CB7B06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518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14</cp:revision>
  <cp:lastPrinted>2024-05-23T10:01:00Z</cp:lastPrinted>
  <dcterms:created xsi:type="dcterms:W3CDTF">2025-12-22T10:18:00Z</dcterms:created>
  <dcterms:modified xsi:type="dcterms:W3CDTF">2026-01-15T12:49:00Z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