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EC4ACA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01E69B85" w14:textId="77777777" w:rsidR="00A41033" w:rsidRDefault="00A41033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981337" w:rsidRPr="00B00087" w:rsidRDefault="00EC4ACA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351F21D3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4F1E8A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Jun</w:t>
            </w:r>
            <w:r w:rsidR="00676A1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i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293366" w:rsidRPr="008E25ED" w14:paraId="4D49D993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4A4F0" w14:textId="36CB03ED" w:rsidR="00293366" w:rsidRDefault="00293366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885239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Riesling Sekt Austria Reserve 0,75 l, 2018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84CE6" w14:textId="6F90CDE1" w:rsidR="00293366" w:rsidRDefault="00293366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AF8DB" w14:textId="72B0EC1F" w:rsidR="00293366" w:rsidRDefault="00293366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proofErr w:type="spellStart"/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proofErr w:type="spellEnd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C97473" w:rsidRPr="00F5786A" w14:paraId="0DC7DC9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5762" w14:textId="79BCBC7A" w:rsidR="00C97473" w:rsidRDefault="00C9747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B1574" w14:textId="58978337" w:rsidR="00C97473" w:rsidRDefault="00C9747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EE96" w14:textId="597423DB" w:rsidR="00C97473" w:rsidRDefault="00C9747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CAEE3B5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</w:t>
            </w:r>
            <w:r w:rsidR="00117CD0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1B7CB9" w:rsidRPr="00106C26" w14:paraId="5FD6CB43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60D8" w14:textId="3AB7FC45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1FCE" w14:textId="3F55BDF4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EA71" w14:textId="0220A746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0DA91ACE" w:rsidR="000E4919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 w:rsidR="00A8637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537296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Sauvignon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blanc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 w:rsidR="00AC58C2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181590" w:rsidRPr="005C23D7" w14:paraId="4783CDC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9DC2" w14:textId="7E0E0D3A" w:rsidR="00181590" w:rsidRDefault="0018159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Pinot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Tricolore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4EEF2" w14:textId="7C1E5E5C" w:rsidR="00181590" w:rsidRDefault="0018159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FA118" w14:textId="75DC60AA" w:rsidR="00181590" w:rsidRDefault="0018159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4662A6C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</w:t>
            </w:r>
            <w:r w:rsidR="004302E4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1B7CB9" w:rsidRPr="005C23D7" w14:paraId="7866119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95BCC" w14:textId="52D7ACCD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37D0C" w14:textId="370D1E1F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10A54" w14:textId="3B50B0DE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gram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</w:t>
            </w:r>
            <w:proofErr w:type="gram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0A26C8" w:rsidRPr="005C23D7" w14:paraId="16FCB5C3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CCF33" w14:textId="4C71836B" w:rsidR="000A26C8" w:rsidRDefault="000A26C8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98A5" w14:textId="39CB8972" w:rsidR="000A26C8" w:rsidRDefault="000A26C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9F80" w14:textId="1FB42CED" w:rsidR="000A26C8" w:rsidRDefault="000A26C8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</w:t>
            </w:r>
            <w:proofErr w:type="spellEnd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C776DE" w:rsidRPr="00254376" w14:paraId="7E2E9D5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515CE" w14:textId="41F3E17D" w:rsidR="00C776DE" w:rsidRDefault="00C776DE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 w:rsidRPr="00C776DE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CSM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23856" w14:textId="441E3ED8" w:rsidR="00C776DE" w:rsidRDefault="00C776DE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ED12" w14:textId="19DF697D" w:rsidR="00C776DE" w:rsidRDefault="00C776DE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6DC5CF4E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</w:t>
            </w:r>
            <w:r w:rsidR="00C763D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</w:t>
            </w:r>
            <w:r w:rsidR="00C763D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8C5B0C2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proofErr w:type="spellStart"/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Marillen</w:t>
            </w:r>
            <w:r w:rsidR="00EC4ACA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</w:t>
            </w:r>
            <w:proofErr w:type="spellEnd"/>
            <w:r w:rsidR="00EC4ACA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38A916D9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 w:rsidR="00C8131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454BF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schwarze Ribisel, Himbeere, Brombeere,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Weichsel, </w:t>
            </w:r>
            <w:r w:rsidR="0060792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Kirsche, 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36A50ADA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454BF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rote Ribisel, </w:t>
            </w:r>
            <w:r w:rsidR="00AC58C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Marille, 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Kornelkirsche</w:t>
            </w:r>
            <w:r w:rsidR="0060792D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Holunder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E9544A" w:rsidRPr="005C23D7" w14:paraId="4775F8B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6DE6" w14:textId="305688CB" w:rsidR="00E9544A" w:rsidRPr="00D26CA5" w:rsidRDefault="00E9544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Zwetschkenröster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CDEC" w14:textId="02CAB0D0" w:rsidR="00E9544A" w:rsidRPr="00D26CA5" w:rsidRDefault="00E9544A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A782" w14:textId="21DA0553" w:rsidR="00E9544A" w:rsidRPr="00D26CA5" w:rsidRDefault="00E9544A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4F1E8A" w:rsidRPr="005C23D7" w14:paraId="18F44A2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DA3DC" w14:textId="61CBA05A" w:rsidR="004F1E8A" w:rsidRPr="005C23D7" w:rsidRDefault="004F1E8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419C6" w14:textId="5BD38D89" w:rsidR="004F1E8A" w:rsidRPr="005C23D7" w:rsidRDefault="004F1E8A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D7529" w14:textId="0B0C6C03" w:rsidR="003300A7" w:rsidRPr="005C23D7" w:rsidRDefault="003300A7" w:rsidP="003300A7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4F1E8A" w:rsidRPr="005C23D7" w14:paraId="2E76F12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90505" w14:textId="12CEB0EB" w:rsidR="004F1E8A" w:rsidRPr="005C23D7" w:rsidRDefault="004F1E8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1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26BDA" w14:textId="1E65D48E" w:rsidR="004F1E8A" w:rsidRPr="005C23D7" w:rsidRDefault="004F1E8A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07EA3" w14:textId="5247069E" w:rsidR="004F1E8A" w:rsidRPr="005C23D7" w:rsidRDefault="003300A7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12,00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proofErr w:type="gramStart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</w:t>
      </w:r>
      <w:proofErr w:type="gramEnd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 xml:space="preserve">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653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902"/>
    <w:rsid w:val="00075C83"/>
    <w:rsid w:val="00076844"/>
    <w:rsid w:val="00080347"/>
    <w:rsid w:val="00082363"/>
    <w:rsid w:val="00082E0F"/>
    <w:rsid w:val="00086C2D"/>
    <w:rsid w:val="00090686"/>
    <w:rsid w:val="00090AE5"/>
    <w:rsid w:val="000936D7"/>
    <w:rsid w:val="000947A0"/>
    <w:rsid w:val="000A1C67"/>
    <w:rsid w:val="000A26C8"/>
    <w:rsid w:val="000A39BF"/>
    <w:rsid w:val="000A417E"/>
    <w:rsid w:val="000A59C9"/>
    <w:rsid w:val="000B184D"/>
    <w:rsid w:val="000B2B2E"/>
    <w:rsid w:val="000B2C8B"/>
    <w:rsid w:val="000B5F04"/>
    <w:rsid w:val="000B790A"/>
    <w:rsid w:val="000B7E84"/>
    <w:rsid w:val="000C2129"/>
    <w:rsid w:val="000C39F5"/>
    <w:rsid w:val="000C6BED"/>
    <w:rsid w:val="000D112F"/>
    <w:rsid w:val="000D34EF"/>
    <w:rsid w:val="000D46FD"/>
    <w:rsid w:val="000D5488"/>
    <w:rsid w:val="000D5E7A"/>
    <w:rsid w:val="000E2FFA"/>
    <w:rsid w:val="000E3E47"/>
    <w:rsid w:val="000E4919"/>
    <w:rsid w:val="000E5212"/>
    <w:rsid w:val="000E56BF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7E4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17CD0"/>
    <w:rsid w:val="00122C35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3F3A"/>
    <w:rsid w:val="00155BA7"/>
    <w:rsid w:val="00156A2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590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1D2E"/>
    <w:rsid w:val="0019508A"/>
    <w:rsid w:val="0019694A"/>
    <w:rsid w:val="00196AEC"/>
    <w:rsid w:val="001A2B41"/>
    <w:rsid w:val="001A2E32"/>
    <w:rsid w:val="001A5C5D"/>
    <w:rsid w:val="001A5E09"/>
    <w:rsid w:val="001A61D6"/>
    <w:rsid w:val="001A7F6A"/>
    <w:rsid w:val="001B065A"/>
    <w:rsid w:val="001B1A0F"/>
    <w:rsid w:val="001B3825"/>
    <w:rsid w:val="001B478A"/>
    <w:rsid w:val="001B7CB9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64EB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756DA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3366"/>
    <w:rsid w:val="00294772"/>
    <w:rsid w:val="002A28CE"/>
    <w:rsid w:val="002A2AB4"/>
    <w:rsid w:val="002A7555"/>
    <w:rsid w:val="002B2209"/>
    <w:rsid w:val="002B2B59"/>
    <w:rsid w:val="002B34CA"/>
    <w:rsid w:val="002B3AFF"/>
    <w:rsid w:val="002B53A0"/>
    <w:rsid w:val="002B56E9"/>
    <w:rsid w:val="002B66BD"/>
    <w:rsid w:val="002C03EC"/>
    <w:rsid w:val="002C3EF1"/>
    <w:rsid w:val="002C4761"/>
    <w:rsid w:val="002C4E65"/>
    <w:rsid w:val="002C677D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2FBB"/>
    <w:rsid w:val="002E369F"/>
    <w:rsid w:val="002E4ACB"/>
    <w:rsid w:val="002E4D86"/>
    <w:rsid w:val="002E704F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5BE"/>
    <w:rsid w:val="003147B9"/>
    <w:rsid w:val="00314A94"/>
    <w:rsid w:val="00320073"/>
    <w:rsid w:val="00321744"/>
    <w:rsid w:val="00321BD3"/>
    <w:rsid w:val="00322C3F"/>
    <w:rsid w:val="0032308A"/>
    <w:rsid w:val="00323217"/>
    <w:rsid w:val="003300A7"/>
    <w:rsid w:val="00330A07"/>
    <w:rsid w:val="00331910"/>
    <w:rsid w:val="00332581"/>
    <w:rsid w:val="0033578E"/>
    <w:rsid w:val="00336E93"/>
    <w:rsid w:val="003373AE"/>
    <w:rsid w:val="00341101"/>
    <w:rsid w:val="00347256"/>
    <w:rsid w:val="003510DD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2E4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4BF9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972F1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1943"/>
    <w:rsid w:val="004E25C7"/>
    <w:rsid w:val="004E2FA8"/>
    <w:rsid w:val="004E3F54"/>
    <w:rsid w:val="004E5D43"/>
    <w:rsid w:val="004E6880"/>
    <w:rsid w:val="004E73C8"/>
    <w:rsid w:val="004E7E06"/>
    <w:rsid w:val="004F184D"/>
    <w:rsid w:val="004F1E8A"/>
    <w:rsid w:val="004F3E73"/>
    <w:rsid w:val="004F5588"/>
    <w:rsid w:val="004F59DF"/>
    <w:rsid w:val="004F5B13"/>
    <w:rsid w:val="004F6111"/>
    <w:rsid w:val="004F6547"/>
    <w:rsid w:val="004F6907"/>
    <w:rsid w:val="004F6F39"/>
    <w:rsid w:val="004F7B1C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282"/>
    <w:rsid w:val="00536DD2"/>
    <w:rsid w:val="005377F9"/>
    <w:rsid w:val="00540040"/>
    <w:rsid w:val="00540609"/>
    <w:rsid w:val="005411C6"/>
    <w:rsid w:val="0054133F"/>
    <w:rsid w:val="0054568E"/>
    <w:rsid w:val="00546A66"/>
    <w:rsid w:val="005503FE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0DBD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8B5"/>
    <w:rsid w:val="00604B5A"/>
    <w:rsid w:val="00606003"/>
    <w:rsid w:val="006078D7"/>
    <w:rsid w:val="0060792D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179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75E68"/>
    <w:rsid w:val="00676A1D"/>
    <w:rsid w:val="0068204E"/>
    <w:rsid w:val="00682088"/>
    <w:rsid w:val="0068343A"/>
    <w:rsid w:val="00684834"/>
    <w:rsid w:val="00685E2F"/>
    <w:rsid w:val="006873CC"/>
    <w:rsid w:val="00692689"/>
    <w:rsid w:val="006926D9"/>
    <w:rsid w:val="0069335F"/>
    <w:rsid w:val="00694A02"/>
    <w:rsid w:val="00695553"/>
    <w:rsid w:val="00695CBA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4116"/>
    <w:rsid w:val="006C5409"/>
    <w:rsid w:val="006C6323"/>
    <w:rsid w:val="006C6453"/>
    <w:rsid w:val="006C67C5"/>
    <w:rsid w:val="006D473D"/>
    <w:rsid w:val="006D4D1F"/>
    <w:rsid w:val="006E0DAF"/>
    <w:rsid w:val="006E3377"/>
    <w:rsid w:val="006E34DC"/>
    <w:rsid w:val="006E4B65"/>
    <w:rsid w:val="006E5E72"/>
    <w:rsid w:val="006E7430"/>
    <w:rsid w:val="006E754D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36E13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73E"/>
    <w:rsid w:val="00765B16"/>
    <w:rsid w:val="0076669A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1227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44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3DB8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6798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A9F"/>
    <w:rsid w:val="008D5EC2"/>
    <w:rsid w:val="008D65EE"/>
    <w:rsid w:val="008E08D4"/>
    <w:rsid w:val="008E106B"/>
    <w:rsid w:val="008E25ED"/>
    <w:rsid w:val="008E7D1E"/>
    <w:rsid w:val="008F0209"/>
    <w:rsid w:val="008F2BCF"/>
    <w:rsid w:val="008F3D04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454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422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337"/>
    <w:rsid w:val="009817EC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1FD5"/>
    <w:rsid w:val="009D294A"/>
    <w:rsid w:val="009D3432"/>
    <w:rsid w:val="009D622D"/>
    <w:rsid w:val="009D6348"/>
    <w:rsid w:val="009D6C44"/>
    <w:rsid w:val="009E2D99"/>
    <w:rsid w:val="009E32BE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2AC6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1033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6371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58C2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0A20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061"/>
    <w:rsid w:val="00B53B3A"/>
    <w:rsid w:val="00B541B8"/>
    <w:rsid w:val="00B57094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9335A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2776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763D1"/>
    <w:rsid w:val="00C776DE"/>
    <w:rsid w:val="00C80A55"/>
    <w:rsid w:val="00C8131D"/>
    <w:rsid w:val="00C815B7"/>
    <w:rsid w:val="00C831BD"/>
    <w:rsid w:val="00C83EBE"/>
    <w:rsid w:val="00C97473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167C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6CD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A95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DF5CD0"/>
    <w:rsid w:val="00E00636"/>
    <w:rsid w:val="00E006A9"/>
    <w:rsid w:val="00E0184C"/>
    <w:rsid w:val="00E01A44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2E76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9544A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4ACA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17C2B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5F23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5E4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2AA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3DD7"/>
    <w:rsid w:val="00FE4D04"/>
    <w:rsid w:val="00FF0098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65345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80347"/>
    <w:rsid w:val="000B2C8B"/>
    <w:rsid w:val="000C6C92"/>
    <w:rsid w:val="000D76A5"/>
    <w:rsid w:val="000D7FC5"/>
    <w:rsid w:val="000E11F9"/>
    <w:rsid w:val="000E31C7"/>
    <w:rsid w:val="000E56BF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1A61D6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2E704F"/>
    <w:rsid w:val="003145BE"/>
    <w:rsid w:val="00320073"/>
    <w:rsid w:val="00321BD3"/>
    <w:rsid w:val="0032308A"/>
    <w:rsid w:val="003510DD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36282"/>
    <w:rsid w:val="0054437C"/>
    <w:rsid w:val="0054568E"/>
    <w:rsid w:val="00570351"/>
    <w:rsid w:val="00571CDF"/>
    <w:rsid w:val="00573425"/>
    <w:rsid w:val="005A6777"/>
    <w:rsid w:val="005C24CC"/>
    <w:rsid w:val="005E0676"/>
    <w:rsid w:val="005E0DBD"/>
    <w:rsid w:val="00606498"/>
    <w:rsid w:val="006179C0"/>
    <w:rsid w:val="006277C5"/>
    <w:rsid w:val="00657CBA"/>
    <w:rsid w:val="00661793"/>
    <w:rsid w:val="00666462"/>
    <w:rsid w:val="00675E68"/>
    <w:rsid w:val="006970A8"/>
    <w:rsid w:val="006A7EC3"/>
    <w:rsid w:val="006B1E10"/>
    <w:rsid w:val="006C4116"/>
    <w:rsid w:val="006D2172"/>
    <w:rsid w:val="006E754D"/>
    <w:rsid w:val="006E7883"/>
    <w:rsid w:val="00724AEF"/>
    <w:rsid w:val="00751AB7"/>
    <w:rsid w:val="0076573E"/>
    <w:rsid w:val="0077715C"/>
    <w:rsid w:val="007859B5"/>
    <w:rsid w:val="00791227"/>
    <w:rsid w:val="007926DA"/>
    <w:rsid w:val="007C0CF7"/>
    <w:rsid w:val="007D52AB"/>
    <w:rsid w:val="00802415"/>
    <w:rsid w:val="00805447"/>
    <w:rsid w:val="00812CE3"/>
    <w:rsid w:val="00822803"/>
    <w:rsid w:val="00835F48"/>
    <w:rsid w:val="00853DB8"/>
    <w:rsid w:val="008736E7"/>
    <w:rsid w:val="00886798"/>
    <w:rsid w:val="008A6121"/>
    <w:rsid w:val="008A77DD"/>
    <w:rsid w:val="008E196D"/>
    <w:rsid w:val="008E6BAB"/>
    <w:rsid w:val="008F3D04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809D4"/>
    <w:rsid w:val="00A91FF9"/>
    <w:rsid w:val="00AE32F6"/>
    <w:rsid w:val="00AF3EFE"/>
    <w:rsid w:val="00AF4E4A"/>
    <w:rsid w:val="00B1507D"/>
    <w:rsid w:val="00B16025"/>
    <w:rsid w:val="00B27C72"/>
    <w:rsid w:val="00B305C0"/>
    <w:rsid w:val="00B36025"/>
    <w:rsid w:val="00B40A20"/>
    <w:rsid w:val="00B4312C"/>
    <w:rsid w:val="00B53C99"/>
    <w:rsid w:val="00B8232A"/>
    <w:rsid w:val="00B9335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831BD"/>
    <w:rsid w:val="00C832EC"/>
    <w:rsid w:val="00C979CC"/>
    <w:rsid w:val="00CA0AE3"/>
    <w:rsid w:val="00CB0689"/>
    <w:rsid w:val="00CB7B06"/>
    <w:rsid w:val="00CE167C"/>
    <w:rsid w:val="00CE78F8"/>
    <w:rsid w:val="00CF09CA"/>
    <w:rsid w:val="00CF4C01"/>
    <w:rsid w:val="00D047D5"/>
    <w:rsid w:val="00D576CD"/>
    <w:rsid w:val="00D65471"/>
    <w:rsid w:val="00D6747F"/>
    <w:rsid w:val="00D74172"/>
    <w:rsid w:val="00D93A95"/>
    <w:rsid w:val="00DD5011"/>
    <w:rsid w:val="00DE4A5E"/>
    <w:rsid w:val="00DE4D5F"/>
    <w:rsid w:val="00DE5C6D"/>
    <w:rsid w:val="00DE72D7"/>
    <w:rsid w:val="00E01A44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3DD7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520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10</cp:revision>
  <cp:lastPrinted>2026-06-10T05:03:00Z</cp:lastPrinted>
  <dcterms:created xsi:type="dcterms:W3CDTF">2026-06-01T12:08:00Z</dcterms:created>
  <dcterms:modified xsi:type="dcterms:W3CDTF">2026-06-16T10:40:00Z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