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sz w:val="17"/>
          <w:lang w:val="de-AT"/>
        </w:rPr>
        <w:alias w:val="axesPDF - Layout-Tabelle"/>
        <w:tag w:val="axesPDF:Table:TableLayoutTable"/>
        <w:id w:val="1600754214"/>
        <w:placeholder>
          <w:docPart w:val="BB6432C3717C40168F43D64DA556F350"/>
        </w:placeholder>
      </w:sdtPr>
      <w:sdtEndPr>
        <w:rPr>
          <w:sz w:val="23"/>
        </w:rPr>
      </w:sdtEndPr>
      <w:sdtContent>
        <w:tbl>
          <w:tblPr>
            <w:tblW w:w="10469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  <w:tblDescription w:val="Briefkopf-Tabelle - von links nach rechts"/>
          </w:tblPr>
          <w:tblGrid>
            <w:gridCol w:w="6475"/>
            <w:gridCol w:w="3994"/>
          </w:tblGrid>
          <w:tr w:rsidR="00387DC9" w:rsidRPr="00B00087" w14:paraId="72510185" w14:textId="77777777" w:rsidTr="009C3531">
            <w:trPr>
              <w:trHeight w:val="1357"/>
            </w:trPr>
            <w:tc>
              <w:tcPr>
                <w:tcW w:w="6472" w:type="dxa"/>
              </w:tcPr>
              <w:p w14:paraId="3850159A" w14:textId="77777777" w:rsidR="00387DC9" w:rsidRPr="00B00087" w:rsidRDefault="00741561" w:rsidP="0054133F">
                <w:pPr>
                  <w:rPr>
                    <w:lang w:val="de-AT"/>
                  </w:rPr>
                </w:pPr>
                <w:r>
                  <w:rPr>
                    <w:noProof/>
                    <w:lang w:val="en-US"/>
                    <w14:numForm w14:val="default"/>
                  </w:rPr>
                  <w:drawing>
                    <wp:anchor distT="0" distB="0" distL="114300" distR="114300" simplePos="0" relativeHeight="251661824" behindDoc="0" locked="0" layoutInCell="1" allowOverlap="1" wp14:anchorId="1F5C52CE" wp14:editId="18CC4AC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27305</wp:posOffset>
                      </wp:positionV>
                      <wp:extent cx="1967230" cy="668655"/>
                      <wp:effectExtent l="0" t="0" r="0" b="0"/>
                      <wp:wrapNone/>
                      <wp:docPr id="1" name="Bild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Bild 3"/>
                              <pic:cNvPicPr/>
                            </pic:nvPicPr>
                            <pic:blipFill>
                              <a:blip r:embed="rId10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967230" cy="66865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="003A7A1A">
                  <w:rPr>
                    <w:sz w:val="17"/>
                    <w:lang w:val="de-AT"/>
                  </w:rPr>
                  <w:t>9,0</w:t>
                </w:r>
              </w:p>
            </w:tc>
            <w:tc>
              <w:tcPr>
                <w:tcW w:w="3992" w:type="dxa"/>
                <w:vMerge w:val="restart"/>
              </w:tcPr>
              <w:p w14:paraId="39CD3AAF" w14:textId="0852DC92" w:rsidR="00B42E78" w:rsidRPr="00DB41EE" w:rsidRDefault="00F65943" w:rsidP="00DB41EE">
                <w:pPr>
                  <w:pStyle w:val="Absende-URL"/>
                  <w:rPr>
                    <w:rStyle w:val="Fett"/>
                    <w:b w:val="0"/>
                    <w:bCs w:val="0"/>
                    <w:lang w:val="de-AT"/>
                  </w:rPr>
                </w:pPr>
                <w:r>
                  <w:rPr>
                    <w:lang w:val="de-AT"/>
                  </w:rPr>
                  <w:t>weinobst</w:t>
                </w:r>
                <w:r w:rsidR="00967A80" w:rsidRPr="00967A80">
                  <w:rPr>
                    <w:lang w:val="de-AT"/>
                  </w:rPr>
                  <w:t>klosterneuburg</w:t>
                </w:r>
                <w:r w:rsidR="00035EE9" w:rsidRPr="00B00087">
                  <w:rPr>
                    <w:lang w:val="de-AT"/>
                  </w:rPr>
                  <w:t>.at</w:t>
                </w:r>
              </w:p>
              <w:p w14:paraId="3897B4E2" w14:textId="77777777" w:rsidR="00B013ED" w:rsidRPr="001C12A4" w:rsidRDefault="00B013ED" w:rsidP="00B013ED">
                <w:pPr>
                  <w:pStyle w:val="Absendedaten"/>
                  <w:rPr>
                    <w:sz w:val="20"/>
                    <w:lang w:val="de-AT"/>
                  </w:rPr>
                </w:pPr>
                <w:r w:rsidRPr="001C12A4">
                  <w:rPr>
                    <w:rStyle w:val="Fett"/>
                    <w:sz w:val="20"/>
                  </w:rPr>
                  <w:t>Pia Krenn</w:t>
                </w:r>
              </w:p>
              <w:p w14:paraId="2F03035E" w14:textId="07C4F175" w:rsidR="00B013ED" w:rsidRPr="001C12A4" w:rsidRDefault="00526503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hyperlink r:id="rId11" w:history="1">
                  <w:r w:rsidR="006344C1" w:rsidRPr="00BB4A06">
                    <w:rPr>
                      <w:rStyle w:val="Hyperlink"/>
                      <w:rFonts w:ascii="Corbel" w:eastAsia="Times New Roman" w:hAnsi="Corbel" w:cs="Times New Roman"/>
                      <w:sz w:val="20"/>
                    </w:rPr>
                    <w:t>pia.krenn@weinobst.at</w:t>
                  </w:r>
                </w:hyperlink>
                <w:r w:rsidR="00B013ED" w:rsidRPr="001C12A4">
                  <w:rPr>
                    <w:rFonts w:eastAsia="Times New Roman"/>
                    <w:sz w:val="20"/>
                  </w:rPr>
                  <w:t xml:space="preserve"> </w:t>
                </w:r>
              </w:p>
              <w:p w14:paraId="21A4E8A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+43 2243 37910 275</w:t>
                </w:r>
              </w:p>
              <w:p w14:paraId="4E7DBDF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Fax +43 2243 37910 762</w:t>
                </w:r>
              </w:p>
              <w:p w14:paraId="5C245744" w14:textId="57BAD968" w:rsidR="00387DC9" w:rsidRDefault="009F3A36" w:rsidP="00967A80">
                <w:pPr>
                  <w:pStyle w:val="Absendedaten"/>
                  <w:rPr>
                    <w:rFonts w:eastAsia="Times New Roman"/>
                    <w:sz w:val="20"/>
                    <w:lang w:val="de-AT"/>
                  </w:rPr>
                </w:pPr>
                <w:r>
                  <w:rPr>
                    <w:rFonts w:eastAsia="Times New Roman"/>
                    <w:sz w:val="20"/>
                    <w:lang w:val="de-AT"/>
                  </w:rPr>
                  <w:t>Agnesstraße 60</w:t>
                </w:r>
                <w:r w:rsidR="00B013ED" w:rsidRPr="001C12A4">
                  <w:rPr>
                    <w:rFonts w:eastAsia="Times New Roman"/>
                    <w:sz w:val="20"/>
                    <w:lang w:val="de-AT"/>
                  </w:rPr>
                  <w:t>, 3400 Klosterneuburg</w:t>
                </w:r>
              </w:p>
              <w:p w14:paraId="75665829" w14:textId="08E88AE0" w:rsidR="00664984" w:rsidRPr="00B013ED" w:rsidRDefault="00664984" w:rsidP="00967A80">
                <w:pPr>
                  <w:pStyle w:val="Absendedaten"/>
                  <w:rPr>
                    <w:b/>
                    <w:bCs/>
                  </w:rPr>
                </w:pPr>
              </w:p>
            </w:tc>
          </w:tr>
          <w:tr w:rsidR="00387DC9" w:rsidRPr="00B00087" w14:paraId="28E640A0" w14:textId="77777777" w:rsidTr="009C3531">
            <w:trPr>
              <w:trHeight w:val="772"/>
            </w:trPr>
            <w:tc>
              <w:tcPr>
                <w:tcW w:w="6472" w:type="dxa"/>
              </w:tcPr>
              <w:p w14:paraId="7B8F54BF" w14:textId="54335A7A" w:rsidR="00705E97" w:rsidRDefault="00705E9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6F557467" w14:textId="204E1E30" w:rsidR="00A66C7F" w:rsidRDefault="00A66C7F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758393D9" w14:textId="5879C86F" w:rsidR="001F2627" w:rsidRDefault="001F262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01E69B85" w14:textId="77777777" w:rsidR="00A41033" w:rsidRDefault="00A41033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28931120" w14:textId="5DBC24F2" w:rsidR="00981337" w:rsidRPr="00B00087" w:rsidRDefault="00526503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</w:tc>
            <w:tc>
              <w:tcPr>
                <w:tcW w:w="3992" w:type="dxa"/>
                <w:vMerge/>
                <w:vAlign w:val="center"/>
              </w:tcPr>
              <w:p w14:paraId="2D04B6D1" w14:textId="77777777" w:rsidR="00387DC9" w:rsidRPr="00B00087" w:rsidRDefault="00387DC9" w:rsidP="0054133F">
                <w:pPr>
                  <w:rPr>
                    <w:lang w:val="de-AT"/>
                  </w:rPr>
                </w:pPr>
              </w:p>
            </w:tc>
          </w:tr>
        </w:tbl>
      </w:sdtContent>
    </w:sdt>
    <w:tbl>
      <w:tblPr>
        <w:tblW w:w="104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  <w:tblDescription w:val="Briefkopf-Tabelle - von links nach rechts"/>
      </w:tblPr>
      <w:tblGrid>
        <w:gridCol w:w="9500"/>
        <w:gridCol w:w="282"/>
        <w:gridCol w:w="687"/>
      </w:tblGrid>
      <w:tr w:rsidR="003B2159" w:rsidRPr="005C23D7" w14:paraId="5C7BA5AD" w14:textId="77777777" w:rsidTr="009C3531">
        <w:trPr>
          <w:trHeight w:val="103"/>
          <w:jc w:val="center"/>
        </w:trPr>
        <w:tc>
          <w:tcPr>
            <w:tcW w:w="104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84715" w14:textId="0CEA319F" w:rsidR="003B2159" w:rsidRPr="005C23D7" w:rsidRDefault="002A28CE" w:rsidP="0051005D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AB-HOF-VERKAUF</w:t>
            </w:r>
            <w:r w:rsidR="002D3DA6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</w:t>
            </w:r>
            <w:r w:rsidR="004F1E8A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Ju</w:t>
            </w:r>
            <w:r w:rsidR="00B87866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l</w:t>
            </w:r>
            <w:r w:rsidR="00676A1D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i</w:t>
            </w:r>
            <w:r w:rsidR="0089093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202</w:t>
            </w:r>
            <w:r w:rsidR="008A05AD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6</w:t>
            </w:r>
          </w:p>
        </w:tc>
      </w:tr>
      <w:tr w:rsidR="009636CA" w:rsidRPr="005C23D7" w14:paraId="7233D71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1D9F8" w14:textId="0AC0A5FC" w:rsidR="009636CA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Back to the future - Orangewine Muskateller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3CA2D" w14:textId="702A6556" w:rsidR="009636CA" w:rsidRDefault="009636CA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FD3F8" w14:textId="07BE2681" w:rsidR="009636CA" w:rsidRDefault="009636CA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8E25ED" w:rsidRPr="008E25ED" w14:paraId="56A7575F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75FC5" w14:textId="534485C3" w:rsidR="008E25ED" w:rsidRDefault="008E25ED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Amphorenwein </w:t>
            </w:r>
            <w:r w:rsidR="0068204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1E075" w14:textId="06CC5B11" w:rsidR="008E25ED" w:rsidRDefault="0068204E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CC4D0" w14:textId="7A7A46B6" w:rsidR="008E25ED" w:rsidRDefault="0068204E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293366" w:rsidRPr="008E25ED" w14:paraId="4D49D993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4A4F0" w14:textId="36CB03ED" w:rsidR="00293366" w:rsidRDefault="00293366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 w:rsidRPr="00885239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Riesling Sekt Austria Reserve 0,75 l, 2018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84CE6" w14:textId="6F90CDE1" w:rsidR="00293366" w:rsidRDefault="00293366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AF8DB" w14:textId="72B0EC1F" w:rsidR="00293366" w:rsidRDefault="00293366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9,00</w:t>
            </w:r>
          </w:p>
        </w:tc>
      </w:tr>
      <w:tr w:rsidR="00885239" w:rsidRPr="005C23D7" w14:paraId="1A8796D4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9FCDA" w14:textId="70228F64" w:rsidR="00885239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Traminer Beerenauslese 0,375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5F7DB" w14:textId="1866EB2B" w:rsidR="00885239" w:rsidRDefault="00885239" w:rsidP="00885239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28366" w14:textId="19CAF88F" w:rsidR="00885239" w:rsidRDefault="00885239" w:rsidP="00885239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9C3531" w:rsidRPr="005C23D7" w14:paraId="3B9FCDB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10034" w14:textId="6B62E98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FIZZY Drink and Drive – </w:t>
            </w:r>
            <w:r w:rsidRPr="0013773E">
              <w:rPr>
                <w:rFonts w:ascii="Calibri" w:eastAsia="Times New Roman" w:hAnsi="Calibri" w:cs="Calibri"/>
                <w:b/>
                <w:bCs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alkoholfrei</w:t>
            </w:r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1875B" w14:textId="4CA57FD0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29E4E" w14:textId="2DBEFF3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F5786A" w14:paraId="047C28A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FC5E" w14:textId="6DE26D3E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AE1B33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Weißwein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D5FD0" w14:textId="6F4CDA45" w:rsidR="009C3531" w:rsidRPr="00AE1B33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19B34" w14:textId="4152201E" w:rsidR="009C3531" w:rsidRPr="00AE1B33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F5786A" w14:paraId="10816E5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A33E3" w14:textId="4F8F8999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Primus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556C4" w14:textId="4C4ADC1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8C19" w14:textId="3E4C5EDD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999D8E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C4B53" w14:textId="22C723C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Gemischter Satz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2A6BE" w14:textId="6C83DD6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769B" w14:textId="05198345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106C26" w14:paraId="1A4E35A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262A0" w14:textId="07ACD4C6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Science Fiction BIO 0,75 l,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2024</w:t>
            </w: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106C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E6EDC" w14:textId="1FA62A97" w:rsidR="009C3531" w:rsidRPr="00106C2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FECDA" w14:textId="0B247AB4" w:rsidR="009C3531" w:rsidRPr="00106C2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5,50</w:t>
            </w:r>
          </w:p>
        </w:tc>
      </w:tr>
      <w:tr w:rsidR="009C3531" w:rsidRPr="00106C26" w14:paraId="5EDC2BB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A0EAE" w14:textId="7E1F2061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Weinviertel DAC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1EF6B" w14:textId="0B2A283F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ABD48" w14:textId="2B76323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106C26" w14:paraId="5F64E92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188C5" w14:textId="0CAEE3B5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Roter Veltliner QW 0,75 l, 202</w:t>
            </w:r>
            <w:r w:rsidR="00117CD0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89FEC" w14:textId="2C8F12B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BD69C" w14:textId="79AA941F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1B7CB9" w:rsidRPr="00106C26" w14:paraId="5FD6CB43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860D8" w14:textId="3AB7FC45" w:rsidR="001B7CB9" w:rsidRDefault="001B7CB9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Gelber Muskateller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81FCE" w14:textId="3F55BDF4" w:rsidR="001B7CB9" w:rsidRDefault="001B7CB9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8EA71" w14:textId="0220A746" w:rsidR="001B7CB9" w:rsidRDefault="001B7CB9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5C23D7" w14:paraId="2670764D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176AC" w14:textId="0DA91ACE" w:rsidR="000E4919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Weißburgunder QW 0,75 l, 202</w:t>
            </w:r>
            <w:r w:rsidR="00A86371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26D04" w14:textId="0B2D1AB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D05B2" w14:textId="04153F9E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</w:t>
            </w: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3436D4CC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3A94E" w14:textId="5372965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Sauvignon blanc QW 0,75 l, 202</w:t>
            </w:r>
            <w:r w:rsidR="00AC58C2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30355" w14:textId="7865E86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3A03B" w14:textId="1C366DE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6,00</w:t>
            </w:r>
          </w:p>
        </w:tc>
      </w:tr>
      <w:tr w:rsidR="00181590" w:rsidRPr="005C23D7" w14:paraId="4783CDC4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49DC2" w14:textId="7E0E0D3A" w:rsidR="00181590" w:rsidRDefault="00181590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Pinot Tricolore weiß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4EEF2" w14:textId="7C1E5E5C" w:rsidR="00181590" w:rsidRDefault="00181590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FA118" w14:textId="75DC60AA" w:rsidR="00181590" w:rsidRDefault="00181590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6,00</w:t>
            </w:r>
          </w:p>
        </w:tc>
      </w:tr>
      <w:tr w:rsidR="009C3531" w:rsidRPr="005C23D7" w14:paraId="0FF6FCEB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D6C53" w14:textId="54662A6C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Donauveltliner Rebsortenwein 0,75 l, 202</w:t>
            </w:r>
            <w:r w:rsidR="004302E4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16C38" w14:textId="2A9389C5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15F6F" w14:textId="5B4375D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4E8B3D0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75360" w14:textId="5F43F954" w:rsidR="009C3531" w:rsidRPr="0064224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Halb so wild – </w:t>
            </w:r>
            <w:r w:rsidRPr="0064224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alkoholreduziert</w:t>
            </w: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,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66D02" w14:textId="4340DB11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A51D" w14:textId="58789700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6A80B407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57A63" w14:textId="0FC458E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Souvignier Gris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514C2" w14:textId="4FC2ACE9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A4CC9" w14:textId="08E9B87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1B7CB9" w:rsidRPr="005C23D7" w14:paraId="7866119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95BCC" w14:textId="52D7ACCD" w:rsidR="001B7CB9" w:rsidRDefault="001B7CB9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Donauriesling Rebsortenwein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37D0C" w14:textId="370D1E1F" w:rsidR="001B7CB9" w:rsidRDefault="001B7CB9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10A54" w14:textId="3B50B0DE" w:rsidR="001B7CB9" w:rsidRDefault="001B7CB9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7F7D848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9D546" w14:textId="188D74BC" w:rsidR="009C3531" w:rsidRPr="00DC35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Blütenmuskateller QW 0,75 l, 202</w:t>
            </w:r>
            <w:r w:rsidR="00E3075B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7A77C" w14:textId="5BBAAB57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1DB5" w14:textId="4408645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9C3531" w:rsidRPr="005C23D7" w14:paraId="2E0462A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E7788" w14:textId="358D866A" w:rsidR="009C3531" w:rsidRPr="005C23D7" w:rsidRDefault="009C3531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Rheinriesling Ried </w:t>
            </w:r>
            <w:r w:rsidRPr="00A75B7D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Franzhauser</w:t>
            </w: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Wagram DAC 0,75 l, 202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C872E" w14:textId="09F957C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C355" w14:textId="772573D5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A75B7D" w:rsidRPr="005C23D7" w14:paraId="15079FE2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4D71B" w14:textId="6E75094C" w:rsidR="00A75B7D" w:rsidRPr="001E5165" w:rsidRDefault="00A75B7D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Grüner Veltliner Ried Harrer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D225E" w14:textId="1AF28A9E" w:rsidR="00A75B7D" w:rsidRDefault="00A75B7D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C37DA" w14:textId="5528C6CE" w:rsidR="00A75B7D" w:rsidRDefault="00A75B7D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EF6283" w:rsidRPr="005C23D7" w14:paraId="6D24136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8F228" w14:textId="413E451C" w:rsidR="00EF6283" w:rsidRPr="00EF6283" w:rsidRDefault="00EF6283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EC9F1" w14:textId="0CEE22B5" w:rsidR="00EF6283" w:rsidRPr="00EF6283" w:rsidRDefault="00EF6283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5DB1F" w14:textId="675E5946" w:rsidR="00EF6283" w:rsidRPr="00EF6283" w:rsidRDefault="00EF6283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5C23D7" w14:paraId="5D3598D8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D966A" w14:textId="296731A7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(Zweigelt)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04609" w14:textId="47A494A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BA5D4" w14:textId="1E1B7CF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0A26C8" w:rsidRPr="005C23D7" w14:paraId="16FCB5C3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CCF33" w14:textId="38429071" w:rsidR="000A26C8" w:rsidRDefault="000A26C8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Pinot Nova Rebsortenwein 0,75 l, 202</w:t>
            </w:r>
            <w:r w:rsidR="0052650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598A5" w14:textId="39CB8972" w:rsidR="000A26C8" w:rsidRDefault="000A26C8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D9F80" w14:textId="1FB42CED" w:rsidR="000A26C8" w:rsidRDefault="000A26C8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40186D" w:rsidRPr="005C23D7" w14:paraId="5361BCB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D60E3" w14:textId="6C704ABD" w:rsidR="0040186D" w:rsidRDefault="0040186D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40186D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Rathay K+K Jubiläumswein QW 0,75 l, 202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AA954" w14:textId="2AF02355" w:rsidR="0040186D" w:rsidRDefault="0040186D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EAC38" w14:textId="68ECE0DD" w:rsidR="0040186D" w:rsidRDefault="0040186D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5C23D7" w14:paraId="4B1DE58E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AA7D1" w14:textId="4F35760C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(Zweigelt) Reserve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4AD1B" w14:textId="53ECC39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1B6C8" w14:textId="19009B0E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254376" w14:paraId="7787DD46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B15F" w14:textId="01D276C1" w:rsidR="009C3531" w:rsidRPr="00254376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Roesler Bio QW 0,75 l, 202</w:t>
            </w:r>
            <w:r w:rsidR="0052650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4</w:t>
            </w:r>
            <w:r w:rsidRPr="004D5535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4D5535">
              <w:rPr>
                <w:rFonts w:ascii="Calibri" w:eastAsia="Times New Roman" w:hAnsi="Calibri" w:cs="Calibri"/>
                <w:b/>
                <w:bCs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37F73" w14:textId="29661CED" w:rsidR="009C3531" w:rsidRPr="0025437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D3505" w14:textId="302E71E6" w:rsidR="009C3531" w:rsidRPr="0025437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C776DE" w:rsidRPr="00254376" w14:paraId="7E2E9D5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515CE" w14:textId="41F3E17D" w:rsidR="00C776DE" w:rsidRDefault="00C776DE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 w:rsidRPr="00C776DE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CSM QW 0,75 l, 202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23856" w14:textId="441E3ED8" w:rsidR="00C776DE" w:rsidRDefault="00C776DE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7ED12" w14:textId="19DF697D" w:rsidR="00C776DE" w:rsidRDefault="00C776DE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14,90</w:t>
            </w:r>
          </w:p>
        </w:tc>
      </w:tr>
      <w:tr w:rsidR="009C3531" w:rsidRPr="005C23D7" w14:paraId="2EA1D6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B29BC" w14:textId="534D2575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Große Reserve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0,75 l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,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2017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D0C41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BF63B" w14:textId="12585C20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19,00</w:t>
            </w:r>
          </w:p>
        </w:tc>
      </w:tr>
      <w:tr w:rsidR="009C3531" w:rsidRPr="005C23D7" w14:paraId="3EEE92C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20ECE" w14:textId="313B7944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 Reserve QW 2016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                                                          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EB127" w14:textId="7F13F816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F077A" w14:textId="5C456B5B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27,00</w:t>
            </w:r>
          </w:p>
        </w:tc>
      </w:tr>
      <w:tr w:rsidR="009C3531" w:rsidRPr="005C23D7" w14:paraId="47F702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83437" w14:textId="31A1BAE3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lastRenderedPageBreak/>
              <w:t xml:space="preserve">Große Reserve QW 2017                                                             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>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7E665" w14:textId="120E57A4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5DF3" w14:textId="0217185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45,00</w:t>
            </w:r>
          </w:p>
        </w:tc>
      </w:tr>
      <w:tr w:rsidR="009C3531" w:rsidRPr="005C23D7" w14:paraId="6663BF54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83285" w14:textId="6DC5CF4E" w:rsidR="009C3531" w:rsidRPr="00B02E4C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Quitten-, </w:t>
            </w:r>
            <w:r w:rsidR="00C763D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Kirschen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-, 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Mirabellen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</w:t>
            </w:r>
            <w:r w:rsidR="00C763D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Weichsel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D539" w14:textId="2BF279BB" w:rsidR="009C3531" w:rsidRPr="00B02E4C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ED024" w14:textId="145F2884" w:rsidR="009C3531" w:rsidRPr="00B02E4C" w:rsidRDefault="00E624C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10</w:t>
            </w:r>
            <w:r w:rsidR="009C3531"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9C3531" w:rsidRPr="005C23D7" w14:paraId="1416299A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A151C" w14:textId="39A8B451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Apfel-,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Birnen-, Marillen-, 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Kirschen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Zwetschke</w:t>
            </w:r>
            <w:r w:rsidR="00C677E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Weinbrand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0,35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8D1B9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29E77" w14:textId="6220956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3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352372" w:rsidRPr="005C23D7" w14:paraId="67CEAE2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4EA70" w14:textId="35FC08E6" w:rsidR="00352372" w:rsidRPr="005C23D7" w:rsidRDefault="00352372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Obstbrand 0,7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280B5" w14:textId="6C6B4355" w:rsidR="00352372" w:rsidRPr="005C23D7" w:rsidRDefault="00CC5028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09E89" w14:textId="643C5682" w:rsidR="00352372" w:rsidRDefault="0035237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9C3531" w:rsidRPr="005C23D7" w14:paraId="79E5CE2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E1585" w14:textId="4F3B1C3E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Holunder-, Brombeerbrand 0,2</w:t>
            </w:r>
            <w:r w:rsidR="00133ADA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3E12" w14:textId="46F156FC" w:rsidR="009C3531" w:rsidRPr="005C23D7" w:rsidRDefault="009C3531" w:rsidP="009C3531">
            <w:pPr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61F91" w14:textId="2F418EA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6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64E5DDA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C2FEF" w14:textId="5C0F4A72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Mispel-, Speierlingbrand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9F64" w14:textId="37D40493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A8AE" w14:textId="413D3CB1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2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5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9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7709ADD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59E34" w14:textId="0DB21B49" w:rsidR="009C3531" w:rsidRPr="004A2358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Obstwein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31FDB" w14:textId="2EEFB044" w:rsidR="009C3531" w:rsidRPr="004A2358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A1523" w14:textId="6FB611BB" w:rsidR="009C3531" w:rsidRPr="004A2358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2,00</w:t>
            </w:r>
          </w:p>
        </w:tc>
      </w:tr>
      <w:tr w:rsidR="00B527D5" w:rsidRPr="005C23D7" w14:paraId="26C91AEF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24E1E" w14:textId="6C22D0CE" w:rsidR="00B527D5" w:rsidRDefault="00B527D5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Rotwein-, Weißweinessig 0,75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BA093" w14:textId="0EB14D19" w:rsidR="00B527D5" w:rsidRDefault="00B527D5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C12C6" w14:textId="2518821D" w:rsidR="00B527D5" w:rsidRDefault="00B527D5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4,90</w:t>
            </w:r>
          </w:p>
        </w:tc>
      </w:tr>
      <w:tr w:rsidR="00564873" w:rsidRPr="005C23D7" w14:paraId="476136C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0A672" w14:textId="5000487C" w:rsidR="00564873" w:rsidRDefault="00564873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Apfelzider 0,75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E4FD5" w14:textId="777FE827" w:rsidR="00564873" w:rsidRDefault="00564873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99836" w14:textId="753B4CA0" w:rsidR="00564873" w:rsidRDefault="00564873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564873" w:rsidRPr="005C23D7" w14:paraId="065888BA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DA847" w14:textId="5DCB6959" w:rsidR="00564873" w:rsidRDefault="00564873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Zider spezial 0,75 l (aus Apfel und Traube)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D5F7E" w14:textId="00FA1B48" w:rsidR="00564873" w:rsidRDefault="00564873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54B5A" w14:textId="0FEAE613" w:rsidR="00564873" w:rsidRDefault="00564873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8,50</w:t>
            </w:r>
          </w:p>
        </w:tc>
      </w:tr>
      <w:tr w:rsidR="006165E0" w:rsidRPr="005C23D7" w14:paraId="7A7FCE8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45A66" w14:textId="0F4493C6" w:rsidR="006165E0" w:rsidRPr="006165E0" w:rsidRDefault="006165E0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6165E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naturtrüb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CF05B" w14:textId="54E5D338" w:rsidR="006165E0" w:rsidRPr="006165E0" w:rsidRDefault="006165E0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6165E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DA781" w14:textId="221D7DD5" w:rsidR="006165E0" w:rsidRPr="006165E0" w:rsidRDefault="006165E0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2,20</w:t>
            </w:r>
          </w:p>
        </w:tc>
      </w:tr>
      <w:tr w:rsidR="009C3531" w:rsidRPr="005C23D7" w14:paraId="579DC94A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5D8CA" w14:textId="4B2C3FBA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klar sortenrein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A838E" w14:textId="7EF25809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5A953" w14:textId="089A8CCB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10337D" w:rsidRPr="005C23D7" w14:paraId="7D368F07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73D31" w14:textId="1B2D7362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10337D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Traubensaft weiß Muskateller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7937" w14:textId="39B02DF9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DE27D" w14:textId="1F407437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9C3531" w:rsidRPr="005C23D7" w14:paraId="0BFA74D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FE83" w14:textId="58901B6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B413DB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 xml:space="preserve">Bio-Apfelsaft naturtrüb 1 l </w:t>
            </w:r>
            <w:r w:rsidRPr="00B413DB">
              <w:rPr>
                <w:rFonts w:ascii="Calibri" w:eastAsia="Times New Roman" w:hAnsi="Calibri" w:cs="Calibri"/>
                <w:b/>
                <w:color w:val="006666"/>
                <w:sz w:val="24"/>
                <w:szCs w:val="24"/>
                <w:lang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7978C" w14:textId="32284B4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D92EE" w14:textId="07DDA94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2,80</w:t>
            </w:r>
          </w:p>
        </w:tc>
      </w:tr>
      <w:tr w:rsidR="009C3531" w:rsidRPr="005C23D7" w14:paraId="62F5E99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1DE4B" w14:textId="3EA9461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Apfel-Quittensaft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9A855" w14:textId="4EDBCB5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B95FE" w14:textId="4108A1EE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5857EA" w:rsidRPr="005C23D7" w14:paraId="44919C9B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8553D" w14:textId="3F023C8D" w:rsid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A255D1"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Holunderblütensirup 0,5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AE7EB" w14:textId="3C77B28E" w:rsidR="005857EA" w:rsidRP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</w:pPr>
            <w:r w:rsidRPr="005857EA"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E56F" w14:textId="233DEB57" w:rsidR="005857EA" w:rsidRP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2,90</w:t>
            </w:r>
          </w:p>
        </w:tc>
      </w:tr>
      <w:tr w:rsidR="009C3531" w:rsidRPr="005C23D7" w14:paraId="7AB8B8A1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E051C" w14:textId="08C5B0C2" w:rsidR="009C3531" w:rsidRPr="006B0711" w:rsidRDefault="00EF6283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Apfel-, Mirabellen-, Birnen-, </w:t>
            </w:r>
            <w:r w:rsidR="006165E0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Marillen</w:t>
            </w:r>
            <w:r w:rsidR="00EC4ACA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nektar </w:t>
            </w:r>
            <w:r w:rsidR="009C3531" w:rsidRPr="006B071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0,25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D691" w14:textId="47BC9B50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258E3" w14:textId="02E933CA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1,</w:t>
            </w:r>
            <w:r w:rsidR="00E624C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7</w:t>
            </w: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1041CE5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1EBAD" w14:textId="38A916D9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A04EB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230 g:</w:t>
            </w:r>
            <w:r w:rsidR="00C8131D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="00454BF9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schwarze Ribisel, Himbeere, Brombeere, </w:t>
            </w:r>
            <w:r w:rsidR="00AC58C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Weichsel, </w:t>
            </w:r>
            <w:r w:rsidR="0060792D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Kirsche, </w:t>
            </w:r>
            <w:r w:rsidR="00D26CA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Zwetschke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B0338" w14:textId="1B656B5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75E19" w14:textId="12E2D68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2,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4A52F49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62BAE" w14:textId="36A50ADA" w:rsidR="001362A3" w:rsidRPr="00A04EB5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390 g:</w:t>
            </w:r>
            <w:r w:rsidR="002E1D99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="00454BF9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rote Ribisel, </w:t>
            </w:r>
            <w:r w:rsidR="00AC58C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Marille, </w:t>
            </w:r>
            <w:r w:rsidR="00B527D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Kornelkirsche</w:t>
            </w:r>
            <w:r w:rsidR="0060792D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 Holunder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67305" w14:textId="23FDDFC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78B97" w14:textId="6CCECA9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3,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D26CA5" w:rsidRPr="005C23D7" w14:paraId="63B0A15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CF959" w14:textId="464514BF" w:rsidR="00D26CA5" w:rsidRPr="00D26CA5" w:rsidRDefault="00D26CA5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Apfelmus 390 ml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69F2C" w14:textId="6339BE6C" w:rsidR="00D26CA5" w:rsidRPr="00D26CA5" w:rsidRDefault="00D26CA5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56500" w14:textId="7BE796F3" w:rsidR="00D26CA5" w:rsidRPr="00D26CA5" w:rsidRDefault="00D26CA5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1,70</w:t>
            </w:r>
          </w:p>
        </w:tc>
      </w:tr>
      <w:tr w:rsidR="00E9544A" w:rsidRPr="005C23D7" w14:paraId="4775F8B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76DE6" w14:textId="305688CB" w:rsidR="00E9544A" w:rsidRPr="00D26CA5" w:rsidRDefault="00E9544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Zwetschkenröster 390 ml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FCDEC" w14:textId="02CAB0D0" w:rsidR="00E9544A" w:rsidRPr="00D26CA5" w:rsidRDefault="00E9544A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BA782" w14:textId="21DA0553" w:rsidR="00E9544A" w:rsidRPr="00D26CA5" w:rsidRDefault="00E9544A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9C3531" w:rsidRPr="005C23D7" w14:paraId="67BEA03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CEA6C" w14:textId="5711095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Met 0,375 l (Eigenproduktion)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A2347" w14:textId="37AE493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81FF4" w14:textId="11B5C2BA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788387B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41847" w14:textId="7199CB0F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1er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4394D" w14:textId="4DBBB4A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7332F" w14:textId="0E1CDD43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1,00</w:t>
            </w:r>
          </w:p>
        </w:tc>
      </w:tr>
      <w:tr w:rsidR="009C3531" w:rsidRPr="005C23D7" w14:paraId="09D68C5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C05E7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 xml:space="preserve">2er Karton 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B5DE4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DA7AD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1,20</w:t>
            </w:r>
          </w:p>
        </w:tc>
      </w:tr>
      <w:tr w:rsidR="009C3531" w:rsidRPr="005C23D7" w14:paraId="35D06EC0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39093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3er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E0122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E7C3A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1,40</w:t>
            </w:r>
          </w:p>
        </w:tc>
      </w:tr>
    </w:tbl>
    <w:p w14:paraId="27DE8A55" w14:textId="6BB58C61" w:rsidR="00D6697A" w:rsidRPr="005C23D7" w:rsidRDefault="00D6697A" w:rsidP="00D6697A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6EB102D3" w14:textId="5012FA27" w:rsidR="00575A8D" w:rsidRDefault="00575A8D" w:rsidP="004D2F5E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0110363E" w14:textId="5DB11CF6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Das Sortiment umfasst Weinbau- und Kellerwirtschaftsprodukte (Traub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en, Weine, Liköre, etc.), sowie</w:t>
      </w:r>
    </w:p>
    <w:p w14:paraId="3E37402D" w14:textId="35FCF4F7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Obstbau- und Obstverarbeitungsprodukte (Konfitüren, Fruchtsäfte, 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Kompotte, Destillate, etc.). In</w:t>
      </w:r>
    </w:p>
    <w:p w14:paraId="663BBB38" w14:textId="73CA9807" w:rsidR="00270E75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Kommission (Zuchtring Lunz am See) wird darüber hinaus auch Honig angeboten.              </w:t>
      </w:r>
    </w:p>
    <w:p w14:paraId="209F6E76" w14:textId="06E73E53" w:rsidR="00361E34" w:rsidRDefault="00764EB5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Die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aktuell</w:t>
      </w:r>
      <w:r w:rsidR="00723FDF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 Preisliste finden Sie immer Mittwoch und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 Freitag ab 7:00 Uhr auf unserer Homepage</w:t>
      </w:r>
      <w:r w:rsidR="003B2159" w:rsidRPr="005C23D7">
        <w:rPr>
          <w:rFonts w:ascii="Calibri" w:eastAsia="ヒラギノ角ゴ Pro W3" w:hAnsi="Calibri" w:cs="Calibri"/>
          <w:color w:val="000000"/>
          <w:sz w:val="20"/>
          <w:szCs w:val="22"/>
          <w:lang w:eastAsia="de-AT"/>
          <w14:numForm w14:val="default"/>
        </w:rPr>
        <w:t xml:space="preserve"> </w:t>
      </w:r>
      <w:hyperlink r:id="rId12" w:history="1">
        <w:r w:rsidR="003B2159" w:rsidRPr="00872DA9">
          <w:rPr>
            <w:rStyle w:val="Hyperlink"/>
            <w:rFonts w:ascii="Calibri" w:eastAsia="ヒラギノ角ゴ Pro W3" w:hAnsi="Calibri" w:cs="Calibri"/>
            <w:b/>
            <w:sz w:val="20"/>
            <w:szCs w:val="22"/>
            <w:lang w:eastAsia="de-AT"/>
            <w14:numForm w14:val="default"/>
          </w:rPr>
          <w:t>www.weinobstklosterneuburg.at</w:t>
        </w:r>
      </w:hyperlink>
      <w:r w:rsidR="003B2159" w:rsidRPr="00872DA9">
        <w:rPr>
          <w:rFonts w:ascii="Calibri" w:eastAsia="ヒラギノ角ゴ Pro W3" w:hAnsi="Calibri" w:cs="Calibri"/>
          <w:b/>
          <w:sz w:val="20"/>
          <w:szCs w:val="22"/>
          <w:u w:val="single"/>
          <w:lang w:eastAsia="de-AT"/>
          <w14:numForm w14:val="default"/>
        </w:rPr>
        <w:t>.</w:t>
      </w:r>
      <w:r w:rsidR="003B2159" w:rsidRPr="00872DA9">
        <w:rPr>
          <w:rFonts w:ascii="Calibri" w:eastAsia="ヒラギノ角ゴ Pro W3" w:hAnsi="Calibri" w:cs="Calibri"/>
          <w:b/>
          <w:sz w:val="20"/>
          <w:szCs w:val="22"/>
          <w:lang w:eastAsia="de-AT"/>
          <w14:numForm w14:val="default"/>
        </w:rPr>
        <w:t xml:space="preserve"> </w:t>
      </w:r>
    </w:p>
    <w:p w14:paraId="704EB730" w14:textId="77777777" w:rsidR="00A94FD8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</w:p>
    <w:p w14:paraId="5B7CA8B7" w14:textId="2B4D5938" w:rsidR="00361E34" w:rsidRPr="00872DA9" w:rsidRDefault="00361E34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  <w:t>Waren solange der Vorrat reicht!</w:t>
      </w:r>
    </w:p>
    <w:p w14:paraId="516473DD" w14:textId="77777777" w:rsidR="00A94FD8" w:rsidRPr="00361E34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color w:val="FF0000"/>
          <w:sz w:val="24"/>
          <w:szCs w:val="22"/>
          <w:u w:val="single"/>
          <w:lang w:eastAsia="de-AT"/>
          <w14:numForm w14:val="default"/>
        </w:rPr>
      </w:pPr>
    </w:p>
    <w:p w14:paraId="4214E6EF" w14:textId="54F56C7B" w:rsidR="00930DDB" w:rsidRPr="00872DA9" w:rsidRDefault="00B85135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Verkaufszeiten 202</w:t>
      </w:r>
      <w:r w:rsidR="008A05AD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6</w:t>
      </w:r>
      <w:r w:rsidR="00762584"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:</w:t>
      </w:r>
      <w:r w:rsidR="00623CA5"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Mittwoch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von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8:00 bis 12</w:t>
      </w:r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:00</w:t>
      </w:r>
      <w:bookmarkStart w:id="0" w:name="GoBack"/>
      <w:bookmarkEnd w:id="0"/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Uhr</w:t>
      </w:r>
      <w:r w:rsidR="001C03AF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</w:t>
      </w:r>
      <w:r w:rsidR="004A3322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und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Freitag 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von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8:00 bis 13:00 Uhr</w:t>
      </w:r>
    </w:p>
    <w:p w14:paraId="7F157F0F" w14:textId="1DC698AA" w:rsidR="004A3322" w:rsidRPr="005C23D7" w:rsidRDefault="003B2159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Verkaufsort:</w:t>
      </w:r>
      <w:r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2D3DA6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Agnesstraße 60</w:t>
      </w: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, Parkplätze vorhanden!!</w:t>
      </w:r>
    </w:p>
    <w:p w14:paraId="24FD20A3" w14:textId="176A4D07" w:rsidR="009E336B" w:rsidRPr="00996D28" w:rsidRDefault="004A3322" w:rsidP="00996D2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</w:pPr>
      <w:r w:rsidRPr="005C23D7"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  <w:tab/>
        <w:t xml:space="preserve">    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Telefon während der Verkaufszeit: </w:t>
      </w:r>
      <w:r w:rsidR="003B2159" w:rsidRPr="005C23D7"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  <w:t xml:space="preserve">+43 2243 37910-275  </w:t>
      </w:r>
    </w:p>
    <w:sectPr w:rsidR="009E336B" w:rsidRPr="00996D28" w:rsidSect="00674F49">
      <w:headerReference w:type="default" r:id="rId13"/>
      <w:footerReference w:type="default" r:id="rId14"/>
      <w:headerReference w:type="first" r:id="rId15"/>
      <w:footerReference w:type="first" r:id="rId16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27331F" w14:textId="77777777" w:rsidR="00642246" w:rsidRDefault="00642246">
      <w:pPr>
        <w:spacing w:after="0" w:line="240" w:lineRule="auto"/>
      </w:pPr>
      <w:r>
        <w:separator/>
      </w:r>
    </w:p>
  </w:endnote>
  <w:endnote w:type="continuationSeparator" w:id="0">
    <w:p w14:paraId="1B04E407" w14:textId="77777777" w:rsidR="00642246" w:rsidRDefault="006422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45BDF" w14:textId="0661A99F" w:rsidR="00642246" w:rsidRPr="0054244D" w:rsidRDefault="00642246" w:rsidP="00D46572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0E5EEC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0E5EEC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8931B" w14:textId="3AAC8D7B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sz w:val="17"/>
        <w:szCs w:val="17"/>
      </w:rPr>
      <w:t>Eine Einrichtung des Bundesministeriums</w:t>
    </w:r>
    <w:r w:rsidRPr="00B079A5">
      <w:rPr>
        <w:rFonts w:ascii="Corbel" w:eastAsia="MS Mincho" w:hAnsi="Corbel" w:cs="Times New Roman"/>
        <w:sz w:val="17"/>
        <w:szCs w:val="17"/>
      </w:rPr>
      <w:br/>
      <w:t xml:space="preserve">für </w:t>
    </w:r>
    <w:r w:rsidRPr="00735D35">
      <w:rPr>
        <w:rFonts w:ascii="Corbel" w:eastAsia="MS Mincho" w:hAnsi="Corbel" w:cs="Times New Roman"/>
        <w:sz w:val="17"/>
        <w:szCs w:val="17"/>
      </w:rPr>
      <w:t>Landwirtschaft, Regionen und Tourismus</w:t>
    </w:r>
  </w:p>
  <w:p w14:paraId="18305318" w14:textId="77777777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noProof/>
        <w:sz w:val="20"/>
        <w:szCs w:val="15"/>
        <w:lang w:val="en-US"/>
      </w:rPr>
      <w:drawing>
        <wp:anchor distT="0" distB="0" distL="114300" distR="114300" simplePos="0" relativeHeight="251662336" behindDoc="1" locked="0" layoutInCell="1" allowOverlap="1" wp14:anchorId="1B755C48" wp14:editId="006205F6">
          <wp:simplePos x="0" y="0"/>
          <wp:positionH relativeFrom="column">
            <wp:posOffset>4363085</wp:posOffset>
          </wp:positionH>
          <wp:positionV relativeFrom="paragraph">
            <wp:posOffset>110490</wp:posOffset>
          </wp:positionV>
          <wp:extent cx="367030" cy="359410"/>
          <wp:effectExtent l="0" t="0" r="0" b="254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mweltzeichen-CMYK-10c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7030" cy="3594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079A5">
      <w:rPr>
        <w:rFonts w:ascii="Corbel" w:eastAsia="MS Mincho" w:hAnsi="Corbel" w:cs="Times New Roman"/>
        <w:noProof/>
        <w:sz w:val="17"/>
        <w:szCs w:val="17"/>
        <w:lang w:val="en-US"/>
        <w14:numForm w14:val="default"/>
      </w:rPr>
      <w:drawing>
        <wp:anchor distT="0" distB="0" distL="114300" distR="114300" simplePos="0" relativeHeight="251663360" behindDoc="0" locked="0" layoutInCell="1" allowOverlap="1" wp14:anchorId="4B8B4CA3" wp14:editId="3A07F1BE">
          <wp:simplePos x="0" y="0"/>
          <wp:positionH relativeFrom="column">
            <wp:posOffset>3927158</wp:posOffset>
          </wp:positionH>
          <wp:positionV relativeFrom="paragraph">
            <wp:posOffset>69215</wp:posOffset>
          </wp:positionV>
          <wp:extent cx="341630" cy="399415"/>
          <wp:effectExtent l="0" t="0" r="1270" b="635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1630" cy="3994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0F082DC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</w:rPr>
    </w:pPr>
    <w:r w:rsidRPr="00B079A5">
      <w:rPr>
        <w:rFonts w:ascii="Corbel" w:eastAsia="MS Mincho" w:hAnsi="Corbel" w:cs="Times New Roman"/>
        <w:spacing w:val="-2"/>
        <w:sz w:val="17"/>
        <w:szCs w:val="17"/>
      </w:rPr>
      <w:t>HÖHERE BUNDESLEHRANSTALT UND BUNDESAMT FÜR WEIN- UND OBSTBAU</w:t>
    </w:r>
  </w:p>
  <w:p w14:paraId="75D8DBCE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  <w:lang w:val="en-US"/>
      </w:rPr>
    </w:pPr>
    <w:r w:rsidRPr="00B079A5">
      <w:rPr>
        <w:rFonts w:ascii="Corbel" w:eastAsia="MS Mincho" w:hAnsi="Corbel" w:cs="Times New Roman"/>
        <w:spacing w:val="-2"/>
        <w:sz w:val="17"/>
        <w:szCs w:val="17"/>
        <w:lang w:val="en-US"/>
      </w:rPr>
      <w:t>BIC BUNDATWW, IBAN AT 95 0100 0000 0506 0021, UID ATU 38192004, DVR 0943789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CC8B1B" w14:textId="77777777" w:rsidR="00642246" w:rsidRDefault="00642246">
      <w:pPr>
        <w:spacing w:after="0" w:line="240" w:lineRule="auto"/>
      </w:pPr>
      <w:r>
        <w:separator/>
      </w:r>
    </w:p>
  </w:footnote>
  <w:footnote w:type="continuationSeparator" w:id="0">
    <w:p w14:paraId="050E3CFC" w14:textId="77777777" w:rsidR="00642246" w:rsidRDefault="006422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5C9A5" w14:textId="77777777" w:rsidR="00642246" w:rsidRDefault="00642246" w:rsidP="00133039"/>
  <w:p w14:paraId="6395AEBC" w14:textId="77777777" w:rsidR="00642246" w:rsidRPr="007F4EE5" w:rsidRDefault="00642246" w:rsidP="0013303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50F76" w14:textId="77777777" w:rsidR="00642246" w:rsidRDefault="00642246">
    <w:pPr>
      <w:pStyle w:val="Kopfzeile"/>
    </w:pP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784705A2" wp14:editId="57B00206">
              <wp:simplePos x="0" y="0"/>
              <wp:positionH relativeFrom="page">
                <wp:posOffset>71755</wp:posOffset>
              </wp:positionH>
              <wp:positionV relativeFrom="page">
                <wp:posOffset>3780790</wp:posOffset>
              </wp:positionV>
              <wp:extent cx="360000" cy="0"/>
              <wp:effectExtent l="0" t="0" r="21590" b="19050"/>
              <wp:wrapNone/>
              <wp:docPr id="2" name="Gerade Verbindung 2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FF8BF8F" id="Gerade Verbindung 2" o:spid="_x0000_s1026" alt="Leerer Platzhalter" style="position:absolute;z-index:25165619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297.7pt" to="34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164A88DB" wp14:editId="447109E2">
              <wp:simplePos x="0" y="0"/>
              <wp:positionH relativeFrom="page">
                <wp:posOffset>71755</wp:posOffset>
              </wp:positionH>
              <wp:positionV relativeFrom="page">
                <wp:posOffset>5346700</wp:posOffset>
              </wp:positionV>
              <wp:extent cx="360000" cy="0"/>
              <wp:effectExtent l="0" t="0" r="21590" b="19050"/>
              <wp:wrapNone/>
              <wp:docPr id="4" name="Gerade Verbindung 4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F8D15C2" id="Gerade Verbindung 4" o:spid="_x0000_s1026" alt="Leerer Platzhalter" style="position:absolute;z-index: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421pt" to="34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3F94F227" wp14:editId="501A8DD8">
              <wp:simplePos x="0" y="0"/>
              <wp:positionH relativeFrom="page">
                <wp:posOffset>71755</wp:posOffset>
              </wp:positionH>
              <wp:positionV relativeFrom="page">
                <wp:posOffset>7560945</wp:posOffset>
              </wp:positionV>
              <wp:extent cx="360000" cy="0"/>
              <wp:effectExtent l="0" t="0" r="21590" b="19050"/>
              <wp:wrapNone/>
              <wp:docPr id="5" name="Gerade Verbindung 5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2844BD62" id="Gerade Verbindung 5" o:spid="_x0000_s1026" alt="Leerer Platzhalter" style="position:absolute;z-index:25166028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595.35pt" to="34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E"/>
    <w:multiLevelType w:val="singleLevel"/>
    <w:tmpl w:val="D3F4D84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6E2601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8"/>
    <w:multiLevelType w:val="singleLevel"/>
    <w:tmpl w:val="0CDA7F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E320E9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0BC553A"/>
    <w:multiLevelType w:val="multilevel"/>
    <w:tmpl w:val="EF2035A8"/>
    <w:numStyleLink w:val="Programm-Liste"/>
  </w:abstractNum>
  <w:abstractNum w:abstractNumId="5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08903D5E"/>
    <w:multiLevelType w:val="multilevel"/>
    <w:tmpl w:val="5D24BC4E"/>
    <w:numStyleLink w:val="ATUnsortierteListe"/>
  </w:abstractNum>
  <w:abstractNum w:abstractNumId="8" w15:restartNumberingAfterBreak="0">
    <w:nsid w:val="08A015E2"/>
    <w:multiLevelType w:val="hybridMultilevel"/>
    <w:tmpl w:val="64CA372E"/>
    <w:lvl w:ilvl="0" w:tplc="8FA087D4">
      <w:start w:val="1"/>
      <w:numFmt w:val="bullet"/>
      <w:lvlText w:val="•"/>
      <w:lvlJc w:val="left"/>
      <w:pPr>
        <w:ind w:left="2988" w:hanging="360"/>
      </w:pPr>
      <w:rPr>
        <w:rFonts w:ascii="Corbel" w:hAnsi="Corbe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9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0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1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E654F6"/>
    <w:multiLevelType w:val="multilevel"/>
    <w:tmpl w:val="FBF0E766"/>
    <w:numStyleLink w:val="ATGliederungsliste"/>
  </w:abstractNum>
  <w:abstractNum w:abstractNumId="13" w15:restartNumberingAfterBreak="0">
    <w:nsid w:val="1A2663A7"/>
    <w:multiLevelType w:val="multilevel"/>
    <w:tmpl w:val="957A0DB6"/>
    <w:numStyleLink w:val="ATNummerierteListe"/>
  </w:abstractNum>
  <w:abstractNum w:abstractNumId="14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5" w15:restartNumberingAfterBreak="0">
    <w:nsid w:val="33F20CB6"/>
    <w:multiLevelType w:val="multilevel"/>
    <w:tmpl w:val="6012289A"/>
    <w:lvl w:ilvl="0">
      <w:start w:val="1"/>
      <w:numFmt w:val="bullet"/>
      <w:lvlText w:val="■"/>
      <w:lvlJc w:val="left"/>
      <w:pPr>
        <w:ind w:left="360" w:hanging="360"/>
      </w:pPr>
      <w:rPr>
        <w:rFonts w:ascii="Arial" w:hAnsi="Arial" w:hint="default"/>
        <w:sz w:val="18"/>
      </w:rPr>
    </w:lvl>
    <w:lvl w:ilvl="1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F3228AC"/>
    <w:multiLevelType w:val="multilevel"/>
    <w:tmpl w:val="BDAC2760"/>
    <w:lvl w:ilvl="0">
      <w:start w:val="1"/>
      <w:numFmt w:val="bullet"/>
      <w:lvlText w:val="■"/>
      <w:lvlJc w:val="left"/>
      <w:pPr>
        <w:ind w:left="357" w:hanging="357"/>
      </w:pPr>
      <w:rPr>
        <w:rFonts w:ascii="Arial" w:hAnsi="Arial" w:hint="default"/>
        <w:color w:val="AF0917"/>
        <w:sz w:val="16"/>
      </w:rPr>
    </w:lvl>
    <w:lvl w:ilvl="1">
      <w:start w:val="1"/>
      <w:numFmt w:val="bullet"/>
      <w:lvlText w:val=""/>
      <w:lvlJc w:val="left"/>
      <w:pPr>
        <w:ind w:left="714" w:hanging="35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71" w:hanging="35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28" w:hanging="35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785" w:hanging="35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42" w:hanging="35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56" w:hanging="35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13" w:hanging="357"/>
      </w:pPr>
      <w:rPr>
        <w:rFonts w:ascii="Wingdings" w:hAnsi="Wingdings" w:hint="default"/>
      </w:rPr>
    </w:lvl>
  </w:abstractNum>
  <w:abstractNum w:abstractNumId="17" w15:restartNumberingAfterBreak="0">
    <w:nsid w:val="3FA26B3C"/>
    <w:multiLevelType w:val="multilevel"/>
    <w:tmpl w:val="EF2035A8"/>
    <w:numStyleLink w:val="Programm-Liste"/>
  </w:abstractNum>
  <w:abstractNum w:abstractNumId="18" w15:restartNumberingAfterBreak="0">
    <w:nsid w:val="42B012C0"/>
    <w:multiLevelType w:val="multilevel"/>
    <w:tmpl w:val="5D24BC4E"/>
    <w:numStyleLink w:val="ATUnsortierteListe"/>
  </w:abstractNum>
  <w:abstractNum w:abstractNumId="19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0" w15:restartNumberingAfterBreak="0">
    <w:nsid w:val="44FE769D"/>
    <w:multiLevelType w:val="multilevel"/>
    <w:tmpl w:val="FBF0E766"/>
    <w:numStyleLink w:val="ATGliederungsliste"/>
  </w:abstractNum>
  <w:abstractNum w:abstractNumId="21" w15:restartNumberingAfterBreak="0">
    <w:nsid w:val="469456F8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2" w15:restartNumberingAfterBreak="0">
    <w:nsid w:val="48E70A96"/>
    <w:multiLevelType w:val="multilevel"/>
    <w:tmpl w:val="EF2035A8"/>
    <w:numStyleLink w:val="Programm-Liste"/>
  </w:abstractNum>
  <w:abstractNum w:abstractNumId="23" w15:restartNumberingAfterBreak="0">
    <w:nsid w:val="48F35695"/>
    <w:multiLevelType w:val="multilevel"/>
    <w:tmpl w:val="EF2035A8"/>
    <w:numStyleLink w:val="Programm-Liste"/>
  </w:abstractNum>
  <w:abstractNum w:abstractNumId="24" w15:restartNumberingAfterBreak="0">
    <w:nsid w:val="4C941A3D"/>
    <w:multiLevelType w:val="multilevel"/>
    <w:tmpl w:val="EF2035A8"/>
    <w:numStyleLink w:val="Programm-Liste"/>
  </w:abstractNum>
  <w:abstractNum w:abstractNumId="25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6" w15:restartNumberingAfterBreak="0">
    <w:nsid w:val="4F1A59C3"/>
    <w:multiLevelType w:val="multilevel"/>
    <w:tmpl w:val="EF2035A8"/>
    <w:numStyleLink w:val="Programm-Liste"/>
  </w:abstractNum>
  <w:abstractNum w:abstractNumId="27" w15:restartNumberingAfterBreak="0">
    <w:nsid w:val="52FA16FF"/>
    <w:multiLevelType w:val="multilevel"/>
    <w:tmpl w:val="EA4CFBFC"/>
    <w:numStyleLink w:val="eu2018atGliederungsliste"/>
  </w:abstractNum>
  <w:abstractNum w:abstractNumId="28" w15:restartNumberingAfterBreak="0">
    <w:nsid w:val="55D87CCC"/>
    <w:multiLevelType w:val="multilevel"/>
    <w:tmpl w:val="82CA0F86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9" w15:restartNumberingAfterBreak="0">
    <w:nsid w:val="591E2A71"/>
    <w:multiLevelType w:val="hybridMultilevel"/>
    <w:tmpl w:val="8D64DDB8"/>
    <w:lvl w:ilvl="0" w:tplc="03EE426E">
      <w:start w:val="1"/>
      <w:numFmt w:val="bullet"/>
      <w:lvlText w:val=""/>
      <w:lvlJc w:val="left"/>
      <w:pPr>
        <w:ind w:left="2988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0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31" w15:restartNumberingAfterBreak="0">
    <w:nsid w:val="61A82C1B"/>
    <w:multiLevelType w:val="multilevel"/>
    <w:tmpl w:val="EA4CFBFC"/>
    <w:numStyleLink w:val="eu2018atGliederungsliste"/>
  </w:abstractNum>
  <w:abstractNum w:abstractNumId="32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3" w15:restartNumberingAfterBreak="0">
    <w:nsid w:val="73AF4778"/>
    <w:multiLevelType w:val="multilevel"/>
    <w:tmpl w:val="5D24BC4E"/>
    <w:lvl w:ilvl="0">
      <w:start w:val="1"/>
      <w:numFmt w:val="bullet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34" w15:restartNumberingAfterBreak="0">
    <w:nsid w:val="7AB96665"/>
    <w:multiLevelType w:val="multilevel"/>
    <w:tmpl w:val="EF2035A8"/>
    <w:numStyleLink w:val="Programm-Liste"/>
  </w:abstractNum>
  <w:abstractNum w:abstractNumId="35" w15:restartNumberingAfterBreak="0">
    <w:nsid w:val="7B2B68B5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36" w15:restartNumberingAfterBreak="0">
    <w:nsid w:val="7DC3010C"/>
    <w:multiLevelType w:val="multilevel"/>
    <w:tmpl w:val="FBF0E766"/>
    <w:numStyleLink w:val="ATGliederungsliste"/>
  </w:abstractNum>
  <w:abstractNum w:abstractNumId="37" w15:restartNumberingAfterBreak="0">
    <w:nsid w:val="7EC810F4"/>
    <w:multiLevelType w:val="multilevel"/>
    <w:tmpl w:val="957A0DB6"/>
    <w:numStyleLink w:val="ATNummerierteListe"/>
  </w:abstractNum>
  <w:num w:numId="1" w16cid:durableId="1388720482">
    <w:abstractNumId w:val="16"/>
  </w:num>
  <w:num w:numId="2" w16cid:durableId="887378727">
    <w:abstractNumId w:val="14"/>
  </w:num>
  <w:num w:numId="3" w16cid:durableId="1466123251">
    <w:abstractNumId w:val="19"/>
  </w:num>
  <w:num w:numId="4" w16cid:durableId="836849023">
    <w:abstractNumId w:val="30"/>
  </w:num>
  <w:num w:numId="5" w16cid:durableId="1798602547">
    <w:abstractNumId w:val="31"/>
  </w:num>
  <w:num w:numId="6" w16cid:durableId="293023271">
    <w:abstractNumId w:val="5"/>
  </w:num>
  <w:num w:numId="7" w16cid:durableId="66808157">
    <w:abstractNumId w:val="18"/>
  </w:num>
  <w:num w:numId="8" w16cid:durableId="1340694291">
    <w:abstractNumId w:val="25"/>
  </w:num>
  <w:num w:numId="9" w16cid:durableId="1621642419">
    <w:abstractNumId w:val="13"/>
  </w:num>
  <w:num w:numId="10" w16cid:durableId="1163860595">
    <w:abstractNumId w:val="32"/>
  </w:num>
  <w:num w:numId="11" w16cid:durableId="801116471">
    <w:abstractNumId w:val="33"/>
  </w:num>
  <w:num w:numId="12" w16cid:durableId="167210591">
    <w:abstractNumId w:val="35"/>
  </w:num>
  <w:num w:numId="13" w16cid:durableId="143598164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0208563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59308230">
    <w:abstractNumId w:val="29"/>
  </w:num>
  <w:num w:numId="16" w16cid:durableId="1531650858">
    <w:abstractNumId w:val="15"/>
  </w:num>
  <w:num w:numId="17" w16cid:durableId="501824016">
    <w:abstractNumId w:val="3"/>
  </w:num>
  <w:num w:numId="18" w16cid:durableId="624654609">
    <w:abstractNumId w:val="2"/>
  </w:num>
  <w:num w:numId="19" w16cid:durableId="2133016167">
    <w:abstractNumId w:val="1"/>
  </w:num>
  <w:num w:numId="20" w16cid:durableId="853693210">
    <w:abstractNumId w:val="0"/>
  </w:num>
  <w:num w:numId="21" w16cid:durableId="818692769">
    <w:abstractNumId w:val="21"/>
  </w:num>
  <w:num w:numId="22" w16cid:durableId="1521434460">
    <w:abstractNumId w:val="8"/>
  </w:num>
  <w:num w:numId="23" w16cid:durableId="2043821847">
    <w:abstractNumId w:val="10"/>
  </w:num>
  <w:num w:numId="24" w16cid:durableId="335160028">
    <w:abstractNumId w:val="24"/>
  </w:num>
  <w:num w:numId="25" w16cid:durableId="1012223759">
    <w:abstractNumId w:val="22"/>
  </w:num>
  <w:num w:numId="26" w16cid:durableId="1647666941">
    <w:abstractNumId w:val="23"/>
  </w:num>
  <w:num w:numId="27" w16cid:durableId="1580871616">
    <w:abstractNumId w:val="34"/>
  </w:num>
  <w:num w:numId="28" w16cid:durableId="561136755">
    <w:abstractNumId w:val="4"/>
  </w:num>
  <w:num w:numId="29" w16cid:durableId="550653286">
    <w:abstractNumId w:val="26"/>
  </w:num>
  <w:num w:numId="30" w16cid:durableId="404650216">
    <w:abstractNumId w:val="11"/>
  </w:num>
  <w:num w:numId="31" w16cid:durableId="1046023427">
    <w:abstractNumId w:val="9"/>
  </w:num>
  <w:num w:numId="32" w16cid:durableId="1919827293">
    <w:abstractNumId w:val="28"/>
  </w:num>
  <w:num w:numId="33" w16cid:durableId="552886557">
    <w:abstractNumId w:val="36"/>
  </w:num>
  <w:num w:numId="34" w16cid:durableId="321589285">
    <w:abstractNumId w:val="27"/>
  </w:num>
  <w:num w:numId="35" w16cid:durableId="622813826">
    <w:abstractNumId w:val="37"/>
  </w:num>
  <w:num w:numId="36" w16cid:durableId="729158630">
    <w:abstractNumId w:val="17"/>
  </w:num>
  <w:num w:numId="37" w16cid:durableId="705521126">
    <w:abstractNumId w:val="7"/>
  </w:num>
  <w:num w:numId="38" w16cid:durableId="349920357">
    <w:abstractNumId w:val="12"/>
  </w:num>
  <w:num w:numId="39" w16cid:durableId="1436825742">
    <w:abstractNumId w:val="20"/>
  </w:num>
  <w:num w:numId="40" w16cid:durableId="49430155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33448318">
    <w:abstractNumId w:val="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de-AT" w:vendorID="64" w:dllVersion="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de-AT" w:vendorID="64" w:dllVersion="4096" w:nlCheck="1" w:checkStyle="0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mailMerge>
    <w:mainDocumentType w:val="formLetters"/>
    <w:linkToQuery/>
    <w:dataType w:val="textFile"/>
    <w:query w:val="SELECT * FROM C:\Users\vosedi\AppData\Local\Temp\Fabasoft\Data\Datasource_COO.3000.101.23.5508696.doc"/>
    <w:odso/>
  </w:mailMerge>
  <w:defaultTabStop w:val="708"/>
  <w:hyphenationZone w:val="425"/>
  <w:characterSpacingControl w:val="doNotCompress"/>
  <w:hdrShapeDefaults>
    <o:shapedefaults v:ext="edit" spidmax="14735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EB7"/>
    <w:rsid w:val="000003E2"/>
    <w:rsid w:val="00002E8D"/>
    <w:rsid w:val="000030B0"/>
    <w:rsid w:val="000044B2"/>
    <w:rsid w:val="00004C8B"/>
    <w:rsid w:val="0000506A"/>
    <w:rsid w:val="0000522B"/>
    <w:rsid w:val="0000588B"/>
    <w:rsid w:val="00012163"/>
    <w:rsid w:val="000121D2"/>
    <w:rsid w:val="00012E9C"/>
    <w:rsid w:val="0001374B"/>
    <w:rsid w:val="000170E5"/>
    <w:rsid w:val="00017246"/>
    <w:rsid w:val="00017D71"/>
    <w:rsid w:val="00020FCE"/>
    <w:rsid w:val="00023A1F"/>
    <w:rsid w:val="000255DE"/>
    <w:rsid w:val="000256A2"/>
    <w:rsid w:val="000265E6"/>
    <w:rsid w:val="00026B23"/>
    <w:rsid w:val="00026F06"/>
    <w:rsid w:val="00027781"/>
    <w:rsid w:val="00027C52"/>
    <w:rsid w:val="00027D72"/>
    <w:rsid w:val="00031B09"/>
    <w:rsid w:val="00035EE9"/>
    <w:rsid w:val="00040249"/>
    <w:rsid w:val="00041494"/>
    <w:rsid w:val="00042AA7"/>
    <w:rsid w:val="00042B1B"/>
    <w:rsid w:val="00044854"/>
    <w:rsid w:val="0004508E"/>
    <w:rsid w:val="000458DC"/>
    <w:rsid w:val="00051186"/>
    <w:rsid w:val="00051F76"/>
    <w:rsid w:val="0005204C"/>
    <w:rsid w:val="00054A61"/>
    <w:rsid w:val="000560D3"/>
    <w:rsid w:val="0006194E"/>
    <w:rsid w:val="00061B70"/>
    <w:rsid w:val="00063EE9"/>
    <w:rsid w:val="0006455D"/>
    <w:rsid w:val="00066196"/>
    <w:rsid w:val="00071CFB"/>
    <w:rsid w:val="000733CF"/>
    <w:rsid w:val="0007364C"/>
    <w:rsid w:val="000742BB"/>
    <w:rsid w:val="00075902"/>
    <w:rsid w:val="00075C83"/>
    <w:rsid w:val="00076844"/>
    <w:rsid w:val="00080347"/>
    <w:rsid w:val="00082363"/>
    <w:rsid w:val="00082E0F"/>
    <w:rsid w:val="00086C2D"/>
    <w:rsid w:val="00090686"/>
    <w:rsid w:val="00090AE5"/>
    <w:rsid w:val="000936D7"/>
    <w:rsid w:val="000947A0"/>
    <w:rsid w:val="000A1C67"/>
    <w:rsid w:val="000A26C8"/>
    <w:rsid w:val="000A39BF"/>
    <w:rsid w:val="000A417E"/>
    <w:rsid w:val="000A59C9"/>
    <w:rsid w:val="000B184D"/>
    <w:rsid w:val="000B2B2E"/>
    <w:rsid w:val="000B2C8B"/>
    <w:rsid w:val="000B5F04"/>
    <w:rsid w:val="000B790A"/>
    <w:rsid w:val="000B7E84"/>
    <w:rsid w:val="000C2129"/>
    <w:rsid w:val="000C39F5"/>
    <w:rsid w:val="000C6BED"/>
    <w:rsid w:val="000D112F"/>
    <w:rsid w:val="000D34EF"/>
    <w:rsid w:val="000D46FD"/>
    <w:rsid w:val="000D5488"/>
    <w:rsid w:val="000D5E7A"/>
    <w:rsid w:val="000E2FFA"/>
    <w:rsid w:val="000E3E47"/>
    <w:rsid w:val="000E4919"/>
    <w:rsid w:val="000E5212"/>
    <w:rsid w:val="000E56BF"/>
    <w:rsid w:val="000E5CC2"/>
    <w:rsid w:val="000E5EEC"/>
    <w:rsid w:val="000E63E1"/>
    <w:rsid w:val="000F16DD"/>
    <w:rsid w:val="000F1DC8"/>
    <w:rsid w:val="000F1ED0"/>
    <w:rsid w:val="000F36F6"/>
    <w:rsid w:val="000F3AFB"/>
    <w:rsid w:val="000F4620"/>
    <w:rsid w:val="000F580A"/>
    <w:rsid w:val="000F61EE"/>
    <w:rsid w:val="000F731A"/>
    <w:rsid w:val="001007E4"/>
    <w:rsid w:val="00100D6F"/>
    <w:rsid w:val="00101E55"/>
    <w:rsid w:val="0010337D"/>
    <w:rsid w:val="001034DE"/>
    <w:rsid w:val="001046D6"/>
    <w:rsid w:val="00106C26"/>
    <w:rsid w:val="0011027F"/>
    <w:rsid w:val="0011172A"/>
    <w:rsid w:val="00111E3C"/>
    <w:rsid w:val="001129AA"/>
    <w:rsid w:val="00113E91"/>
    <w:rsid w:val="00116C16"/>
    <w:rsid w:val="00117299"/>
    <w:rsid w:val="00117CD0"/>
    <w:rsid w:val="00122C35"/>
    <w:rsid w:val="00123DDD"/>
    <w:rsid w:val="001251D6"/>
    <w:rsid w:val="001313FB"/>
    <w:rsid w:val="00133039"/>
    <w:rsid w:val="0013398B"/>
    <w:rsid w:val="00133ADA"/>
    <w:rsid w:val="00134B11"/>
    <w:rsid w:val="00136026"/>
    <w:rsid w:val="001362A3"/>
    <w:rsid w:val="0013773E"/>
    <w:rsid w:val="001415B7"/>
    <w:rsid w:val="00141E89"/>
    <w:rsid w:val="001428F7"/>
    <w:rsid w:val="00142D13"/>
    <w:rsid w:val="0014527F"/>
    <w:rsid w:val="00145C20"/>
    <w:rsid w:val="00145F40"/>
    <w:rsid w:val="001460AB"/>
    <w:rsid w:val="00146C5A"/>
    <w:rsid w:val="001479F5"/>
    <w:rsid w:val="00150EB8"/>
    <w:rsid w:val="00151228"/>
    <w:rsid w:val="00151B1A"/>
    <w:rsid w:val="00153F3A"/>
    <w:rsid w:val="00155BA7"/>
    <w:rsid w:val="00156A27"/>
    <w:rsid w:val="001618EC"/>
    <w:rsid w:val="001620DC"/>
    <w:rsid w:val="00166421"/>
    <w:rsid w:val="001664E8"/>
    <w:rsid w:val="00166E13"/>
    <w:rsid w:val="00167D25"/>
    <w:rsid w:val="00170ABD"/>
    <w:rsid w:val="00170D51"/>
    <w:rsid w:val="0017245E"/>
    <w:rsid w:val="0017376F"/>
    <w:rsid w:val="00173AD1"/>
    <w:rsid w:val="001810F2"/>
    <w:rsid w:val="00181590"/>
    <w:rsid w:val="00181CE9"/>
    <w:rsid w:val="00183D43"/>
    <w:rsid w:val="001854CE"/>
    <w:rsid w:val="00185997"/>
    <w:rsid w:val="00186D96"/>
    <w:rsid w:val="0018768A"/>
    <w:rsid w:val="00190044"/>
    <w:rsid w:val="001913FC"/>
    <w:rsid w:val="00191854"/>
    <w:rsid w:val="00191D2E"/>
    <w:rsid w:val="0019508A"/>
    <w:rsid w:val="0019694A"/>
    <w:rsid w:val="00196AEC"/>
    <w:rsid w:val="001A2B41"/>
    <w:rsid w:val="001A2E32"/>
    <w:rsid w:val="001A5C5D"/>
    <w:rsid w:val="001A5E09"/>
    <w:rsid w:val="001A61D6"/>
    <w:rsid w:val="001A7F6A"/>
    <w:rsid w:val="001B065A"/>
    <w:rsid w:val="001B1A0F"/>
    <w:rsid w:val="001B3825"/>
    <w:rsid w:val="001B478A"/>
    <w:rsid w:val="001B7CB9"/>
    <w:rsid w:val="001B7FB0"/>
    <w:rsid w:val="001C03AF"/>
    <w:rsid w:val="001C1167"/>
    <w:rsid w:val="001C12A4"/>
    <w:rsid w:val="001C54D6"/>
    <w:rsid w:val="001D0C7D"/>
    <w:rsid w:val="001D12EC"/>
    <w:rsid w:val="001D1B0D"/>
    <w:rsid w:val="001D388E"/>
    <w:rsid w:val="001D3F70"/>
    <w:rsid w:val="001D6AC0"/>
    <w:rsid w:val="001E03A6"/>
    <w:rsid w:val="001E0A68"/>
    <w:rsid w:val="001E1434"/>
    <w:rsid w:val="001E235D"/>
    <w:rsid w:val="001E2398"/>
    <w:rsid w:val="001E3E29"/>
    <w:rsid w:val="001E5165"/>
    <w:rsid w:val="001F1CB6"/>
    <w:rsid w:val="001F201D"/>
    <w:rsid w:val="001F2627"/>
    <w:rsid w:val="001F2989"/>
    <w:rsid w:val="001F5526"/>
    <w:rsid w:val="001F6B64"/>
    <w:rsid w:val="001F7C7E"/>
    <w:rsid w:val="00200780"/>
    <w:rsid w:val="00200894"/>
    <w:rsid w:val="00202997"/>
    <w:rsid w:val="00202A0F"/>
    <w:rsid w:val="002040A9"/>
    <w:rsid w:val="00204D2F"/>
    <w:rsid w:val="002073B6"/>
    <w:rsid w:val="00210601"/>
    <w:rsid w:val="002125AB"/>
    <w:rsid w:val="002125D0"/>
    <w:rsid w:val="00213694"/>
    <w:rsid w:val="0021373C"/>
    <w:rsid w:val="002140E8"/>
    <w:rsid w:val="00214FB5"/>
    <w:rsid w:val="00215EEF"/>
    <w:rsid w:val="00215FAB"/>
    <w:rsid w:val="002172F0"/>
    <w:rsid w:val="002177B4"/>
    <w:rsid w:val="002220B8"/>
    <w:rsid w:val="00222677"/>
    <w:rsid w:val="00223FCE"/>
    <w:rsid w:val="00226D53"/>
    <w:rsid w:val="00226EBB"/>
    <w:rsid w:val="00227089"/>
    <w:rsid w:val="00235237"/>
    <w:rsid w:val="0023559E"/>
    <w:rsid w:val="00237DAF"/>
    <w:rsid w:val="002400FC"/>
    <w:rsid w:val="00242348"/>
    <w:rsid w:val="00242F6E"/>
    <w:rsid w:val="0024349C"/>
    <w:rsid w:val="00244306"/>
    <w:rsid w:val="00246190"/>
    <w:rsid w:val="002464EB"/>
    <w:rsid w:val="002470F8"/>
    <w:rsid w:val="00252FF0"/>
    <w:rsid w:val="00253F5A"/>
    <w:rsid w:val="00254376"/>
    <w:rsid w:val="00254631"/>
    <w:rsid w:val="00255912"/>
    <w:rsid w:val="00255D53"/>
    <w:rsid w:val="00255DF9"/>
    <w:rsid w:val="00256FD3"/>
    <w:rsid w:val="00257487"/>
    <w:rsid w:val="00257967"/>
    <w:rsid w:val="00262B07"/>
    <w:rsid w:val="00262CA4"/>
    <w:rsid w:val="00263461"/>
    <w:rsid w:val="0026364E"/>
    <w:rsid w:val="00264998"/>
    <w:rsid w:val="00264C55"/>
    <w:rsid w:val="00266DC9"/>
    <w:rsid w:val="00266DFD"/>
    <w:rsid w:val="002677FE"/>
    <w:rsid w:val="00270E75"/>
    <w:rsid w:val="00271DF0"/>
    <w:rsid w:val="002747DF"/>
    <w:rsid w:val="002753F6"/>
    <w:rsid w:val="002756DA"/>
    <w:rsid w:val="0028062F"/>
    <w:rsid w:val="00281AF4"/>
    <w:rsid w:val="00282E49"/>
    <w:rsid w:val="002835CC"/>
    <w:rsid w:val="0028491C"/>
    <w:rsid w:val="00284F23"/>
    <w:rsid w:val="00285807"/>
    <w:rsid w:val="00291E76"/>
    <w:rsid w:val="00293044"/>
    <w:rsid w:val="00293366"/>
    <w:rsid w:val="00294772"/>
    <w:rsid w:val="002A28CE"/>
    <w:rsid w:val="002A2AB4"/>
    <w:rsid w:val="002A7555"/>
    <w:rsid w:val="002B2209"/>
    <w:rsid w:val="002B2B59"/>
    <w:rsid w:val="002B34CA"/>
    <w:rsid w:val="002B3AFF"/>
    <w:rsid w:val="002B53A0"/>
    <w:rsid w:val="002B56E9"/>
    <w:rsid w:val="002B66BD"/>
    <w:rsid w:val="002C03EC"/>
    <w:rsid w:val="002C3EF1"/>
    <w:rsid w:val="002C4761"/>
    <w:rsid w:val="002C4E65"/>
    <w:rsid w:val="002C677D"/>
    <w:rsid w:val="002C7099"/>
    <w:rsid w:val="002C7F26"/>
    <w:rsid w:val="002D0CF5"/>
    <w:rsid w:val="002D1F95"/>
    <w:rsid w:val="002D2B40"/>
    <w:rsid w:val="002D3DA6"/>
    <w:rsid w:val="002D4CF9"/>
    <w:rsid w:val="002D5342"/>
    <w:rsid w:val="002D68BF"/>
    <w:rsid w:val="002E1511"/>
    <w:rsid w:val="002E1C7B"/>
    <w:rsid w:val="002E1D99"/>
    <w:rsid w:val="002E2AE7"/>
    <w:rsid w:val="002E2FBB"/>
    <w:rsid w:val="002E369F"/>
    <w:rsid w:val="002E4ACB"/>
    <w:rsid w:val="002E4D86"/>
    <w:rsid w:val="002E704F"/>
    <w:rsid w:val="002E7389"/>
    <w:rsid w:val="002E7E47"/>
    <w:rsid w:val="002F3541"/>
    <w:rsid w:val="002F6B7B"/>
    <w:rsid w:val="002F6EE5"/>
    <w:rsid w:val="00301919"/>
    <w:rsid w:val="00302C40"/>
    <w:rsid w:val="003049CE"/>
    <w:rsid w:val="0030500A"/>
    <w:rsid w:val="003056D1"/>
    <w:rsid w:val="00307E7D"/>
    <w:rsid w:val="00311F23"/>
    <w:rsid w:val="00312066"/>
    <w:rsid w:val="003145BE"/>
    <w:rsid w:val="003147B9"/>
    <w:rsid w:val="00314A94"/>
    <w:rsid w:val="00320073"/>
    <w:rsid w:val="00321744"/>
    <w:rsid w:val="00321BD3"/>
    <w:rsid w:val="00322C3F"/>
    <w:rsid w:val="0032308A"/>
    <w:rsid w:val="00323217"/>
    <w:rsid w:val="003300A7"/>
    <w:rsid w:val="00330A07"/>
    <w:rsid w:val="00331910"/>
    <w:rsid w:val="00332581"/>
    <w:rsid w:val="0033578E"/>
    <w:rsid w:val="00336E93"/>
    <w:rsid w:val="003373AE"/>
    <w:rsid w:val="00341101"/>
    <w:rsid w:val="00347256"/>
    <w:rsid w:val="003510DD"/>
    <w:rsid w:val="00352372"/>
    <w:rsid w:val="003549BD"/>
    <w:rsid w:val="00354E81"/>
    <w:rsid w:val="00361328"/>
    <w:rsid w:val="00361E34"/>
    <w:rsid w:val="0036309F"/>
    <w:rsid w:val="003654D1"/>
    <w:rsid w:val="003667D5"/>
    <w:rsid w:val="00367BD2"/>
    <w:rsid w:val="00370AF9"/>
    <w:rsid w:val="00370EBC"/>
    <w:rsid w:val="00371019"/>
    <w:rsid w:val="00371B6B"/>
    <w:rsid w:val="003735C6"/>
    <w:rsid w:val="00373928"/>
    <w:rsid w:val="003766C7"/>
    <w:rsid w:val="0038210E"/>
    <w:rsid w:val="00384029"/>
    <w:rsid w:val="003857CC"/>
    <w:rsid w:val="003878D7"/>
    <w:rsid w:val="00387DC9"/>
    <w:rsid w:val="00390167"/>
    <w:rsid w:val="0039227A"/>
    <w:rsid w:val="003927BF"/>
    <w:rsid w:val="00394A94"/>
    <w:rsid w:val="00397DA9"/>
    <w:rsid w:val="003A03A2"/>
    <w:rsid w:val="003A18FA"/>
    <w:rsid w:val="003A33FD"/>
    <w:rsid w:val="003A5120"/>
    <w:rsid w:val="003A557D"/>
    <w:rsid w:val="003A7A1A"/>
    <w:rsid w:val="003B07AA"/>
    <w:rsid w:val="003B10AD"/>
    <w:rsid w:val="003B2159"/>
    <w:rsid w:val="003B240A"/>
    <w:rsid w:val="003B3A1A"/>
    <w:rsid w:val="003B5A86"/>
    <w:rsid w:val="003C23B4"/>
    <w:rsid w:val="003C2EB8"/>
    <w:rsid w:val="003C2EE3"/>
    <w:rsid w:val="003C388E"/>
    <w:rsid w:val="003C3AD8"/>
    <w:rsid w:val="003C3CF1"/>
    <w:rsid w:val="003C4CBC"/>
    <w:rsid w:val="003C7895"/>
    <w:rsid w:val="003C7C7C"/>
    <w:rsid w:val="003D0832"/>
    <w:rsid w:val="003D0B09"/>
    <w:rsid w:val="003D182A"/>
    <w:rsid w:val="003D1CD4"/>
    <w:rsid w:val="003D5967"/>
    <w:rsid w:val="003D65DD"/>
    <w:rsid w:val="003D6CD0"/>
    <w:rsid w:val="003D6EC9"/>
    <w:rsid w:val="003D7191"/>
    <w:rsid w:val="003D75ED"/>
    <w:rsid w:val="003E391A"/>
    <w:rsid w:val="003E63E1"/>
    <w:rsid w:val="003E6594"/>
    <w:rsid w:val="003E6B0B"/>
    <w:rsid w:val="003F175E"/>
    <w:rsid w:val="003F3394"/>
    <w:rsid w:val="003F757F"/>
    <w:rsid w:val="003F7A21"/>
    <w:rsid w:val="003F7C56"/>
    <w:rsid w:val="00400A03"/>
    <w:rsid w:val="00400D1B"/>
    <w:rsid w:val="0040186D"/>
    <w:rsid w:val="004045F5"/>
    <w:rsid w:val="00404C63"/>
    <w:rsid w:val="0040572A"/>
    <w:rsid w:val="00407F74"/>
    <w:rsid w:val="00410814"/>
    <w:rsid w:val="004110E3"/>
    <w:rsid w:val="00412AAC"/>
    <w:rsid w:val="00413CD3"/>
    <w:rsid w:val="00413E3A"/>
    <w:rsid w:val="00414EFB"/>
    <w:rsid w:val="00416AE8"/>
    <w:rsid w:val="00416C18"/>
    <w:rsid w:val="00416E00"/>
    <w:rsid w:val="00417328"/>
    <w:rsid w:val="00417750"/>
    <w:rsid w:val="00421FDA"/>
    <w:rsid w:val="004250A4"/>
    <w:rsid w:val="00425A8B"/>
    <w:rsid w:val="004262C5"/>
    <w:rsid w:val="00426D48"/>
    <w:rsid w:val="004300AB"/>
    <w:rsid w:val="004302E4"/>
    <w:rsid w:val="00430DD8"/>
    <w:rsid w:val="0043383B"/>
    <w:rsid w:val="00434370"/>
    <w:rsid w:val="00435AC7"/>
    <w:rsid w:val="0043665D"/>
    <w:rsid w:val="0043731A"/>
    <w:rsid w:val="004415EC"/>
    <w:rsid w:val="00441AC9"/>
    <w:rsid w:val="00441C9C"/>
    <w:rsid w:val="00443D1C"/>
    <w:rsid w:val="00444D0D"/>
    <w:rsid w:val="00444E70"/>
    <w:rsid w:val="00451F48"/>
    <w:rsid w:val="00452C0B"/>
    <w:rsid w:val="00453EE2"/>
    <w:rsid w:val="00454BF9"/>
    <w:rsid w:val="00456EC8"/>
    <w:rsid w:val="00457D61"/>
    <w:rsid w:val="00462BE9"/>
    <w:rsid w:val="00462CF5"/>
    <w:rsid w:val="00463ECB"/>
    <w:rsid w:val="0046495A"/>
    <w:rsid w:val="00465235"/>
    <w:rsid w:val="00466A88"/>
    <w:rsid w:val="00466F9B"/>
    <w:rsid w:val="004675EC"/>
    <w:rsid w:val="00470B82"/>
    <w:rsid w:val="00471D4D"/>
    <w:rsid w:val="00471E3E"/>
    <w:rsid w:val="004720D1"/>
    <w:rsid w:val="00472335"/>
    <w:rsid w:val="00472624"/>
    <w:rsid w:val="00472D97"/>
    <w:rsid w:val="004744AD"/>
    <w:rsid w:val="00474D4D"/>
    <w:rsid w:val="004761AB"/>
    <w:rsid w:val="00476722"/>
    <w:rsid w:val="004843F8"/>
    <w:rsid w:val="004862CF"/>
    <w:rsid w:val="004870AA"/>
    <w:rsid w:val="00487B75"/>
    <w:rsid w:val="00493238"/>
    <w:rsid w:val="00493C86"/>
    <w:rsid w:val="00495279"/>
    <w:rsid w:val="00496B8E"/>
    <w:rsid w:val="004972F1"/>
    <w:rsid w:val="004A05C0"/>
    <w:rsid w:val="004A0783"/>
    <w:rsid w:val="004A2358"/>
    <w:rsid w:val="004A3322"/>
    <w:rsid w:val="004A396A"/>
    <w:rsid w:val="004A41FD"/>
    <w:rsid w:val="004A422D"/>
    <w:rsid w:val="004A6DDC"/>
    <w:rsid w:val="004B04E6"/>
    <w:rsid w:val="004B2231"/>
    <w:rsid w:val="004B282C"/>
    <w:rsid w:val="004B2D26"/>
    <w:rsid w:val="004B5DF0"/>
    <w:rsid w:val="004B7926"/>
    <w:rsid w:val="004C0C26"/>
    <w:rsid w:val="004C265F"/>
    <w:rsid w:val="004C31AF"/>
    <w:rsid w:val="004C6C78"/>
    <w:rsid w:val="004D062C"/>
    <w:rsid w:val="004D10CF"/>
    <w:rsid w:val="004D14B5"/>
    <w:rsid w:val="004D1FC9"/>
    <w:rsid w:val="004D2F5E"/>
    <w:rsid w:val="004D5535"/>
    <w:rsid w:val="004D6668"/>
    <w:rsid w:val="004E01F9"/>
    <w:rsid w:val="004E14C7"/>
    <w:rsid w:val="004E1943"/>
    <w:rsid w:val="004E25C7"/>
    <w:rsid w:val="004E2FA8"/>
    <w:rsid w:val="004E3F54"/>
    <w:rsid w:val="004E5D43"/>
    <w:rsid w:val="004E6880"/>
    <w:rsid w:val="004E73C8"/>
    <w:rsid w:val="004E7E06"/>
    <w:rsid w:val="004F184D"/>
    <w:rsid w:val="004F1E8A"/>
    <w:rsid w:val="004F3E73"/>
    <w:rsid w:val="004F5588"/>
    <w:rsid w:val="004F59DF"/>
    <w:rsid w:val="004F5B13"/>
    <w:rsid w:val="004F6111"/>
    <w:rsid w:val="004F6547"/>
    <w:rsid w:val="004F6907"/>
    <w:rsid w:val="004F6F39"/>
    <w:rsid w:val="004F7B1C"/>
    <w:rsid w:val="005004EA"/>
    <w:rsid w:val="005006DC"/>
    <w:rsid w:val="005023AD"/>
    <w:rsid w:val="00507579"/>
    <w:rsid w:val="0051005D"/>
    <w:rsid w:val="00511B9D"/>
    <w:rsid w:val="00515B32"/>
    <w:rsid w:val="00515E7C"/>
    <w:rsid w:val="00516F81"/>
    <w:rsid w:val="00520918"/>
    <w:rsid w:val="00521E85"/>
    <w:rsid w:val="00523A7D"/>
    <w:rsid w:val="00525B28"/>
    <w:rsid w:val="00526503"/>
    <w:rsid w:val="00527049"/>
    <w:rsid w:val="00530144"/>
    <w:rsid w:val="005302E2"/>
    <w:rsid w:val="00532235"/>
    <w:rsid w:val="00532B4A"/>
    <w:rsid w:val="00532C0D"/>
    <w:rsid w:val="00532C8D"/>
    <w:rsid w:val="00534A62"/>
    <w:rsid w:val="00534FC9"/>
    <w:rsid w:val="00536282"/>
    <w:rsid w:val="00536DD2"/>
    <w:rsid w:val="005377F9"/>
    <w:rsid w:val="00540040"/>
    <w:rsid w:val="00540609"/>
    <w:rsid w:val="005411C6"/>
    <w:rsid w:val="0054133F"/>
    <w:rsid w:val="0054568E"/>
    <w:rsid w:val="00546A66"/>
    <w:rsid w:val="005503FE"/>
    <w:rsid w:val="00552A3C"/>
    <w:rsid w:val="0055417F"/>
    <w:rsid w:val="00554E2C"/>
    <w:rsid w:val="00555582"/>
    <w:rsid w:val="00555F6D"/>
    <w:rsid w:val="0056128D"/>
    <w:rsid w:val="005625A9"/>
    <w:rsid w:val="005629C0"/>
    <w:rsid w:val="005636D0"/>
    <w:rsid w:val="0056428D"/>
    <w:rsid w:val="00564873"/>
    <w:rsid w:val="00567C44"/>
    <w:rsid w:val="0057089D"/>
    <w:rsid w:val="00570DA0"/>
    <w:rsid w:val="0057109B"/>
    <w:rsid w:val="005717DB"/>
    <w:rsid w:val="00571CDF"/>
    <w:rsid w:val="00572FF8"/>
    <w:rsid w:val="005730BF"/>
    <w:rsid w:val="00575A8D"/>
    <w:rsid w:val="00580FB7"/>
    <w:rsid w:val="005857EA"/>
    <w:rsid w:val="00593B3F"/>
    <w:rsid w:val="00593CB0"/>
    <w:rsid w:val="00594BF7"/>
    <w:rsid w:val="00594D87"/>
    <w:rsid w:val="00596D8B"/>
    <w:rsid w:val="005A1223"/>
    <w:rsid w:val="005A2F5E"/>
    <w:rsid w:val="005A5127"/>
    <w:rsid w:val="005A6777"/>
    <w:rsid w:val="005A7A11"/>
    <w:rsid w:val="005B0DD1"/>
    <w:rsid w:val="005B12BB"/>
    <w:rsid w:val="005B3D88"/>
    <w:rsid w:val="005B400B"/>
    <w:rsid w:val="005B510D"/>
    <w:rsid w:val="005B6A67"/>
    <w:rsid w:val="005B7524"/>
    <w:rsid w:val="005C03D8"/>
    <w:rsid w:val="005C2308"/>
    <w:rsid w:val="005C23D7"/>
    <w:rsid w:val="005C24CC"/>
    <w:rsid w:val="005C45A7"/>
    <w:rsid w:val="005C466F"/>
    <w:rsid w:val="005C52F5"/>
    <w:rsid w:val="005C5636"/>
    <w:rsid w:val="005C5863"/>
    <w:rsid w:val="005C5D93"/>
    <w:rsid w:val="005C6B61"/>
    <w:rsid w:val="005D1D40"/>
    <w:rsid w:val="005D3101"/>
    <w:rsid w:val="005D40A1"/>
    <w:rsid w:val="005D672E"/>
    <w:rsid w:val="005D7BFA"/>
    <w:rsid w:val="005E0676"/>
    <w:rsid w:val="005E0DBD"/>
    <w:rsid w:val="005E16E8"/>
    <w:rsid w:val="005E2324"/>
    <w:rsid w:val="005E5C48"/>
    <w:rsid w:val="005E7238"/>
    <w:rsid w:val="005F2C9C"/>
    <w:rsid w:val="005F33DF"/>
    <w:rsid w:val="005F4C59"/>
    <w:rsid w:val="005F6A4B"/>
    <w:rsid w:val="006001D4"/>
    <w:rsid w:val="0060364E"/>
    <w:rsid w:val="006048B5"/>
    <w:rsid w:val="00604B5A"/>
    <w:rsid w:val="00606003"/>
    <w:rsid w:val="006078D7"/>
    <w:rsid w:val="0060792D"/>
    <w:rsid w:val="006142BE"/>
    <w:rsid w:val="006165E0"/>
    <w:rsid w:val="00616D83"/>
    <w:rsid w:val="00616FB6"/>
    <w:rsid w:val="00620834"/>
    <w:rsid w:val="00623CA5"/>
    <w:rsid w:val="00624592"/>
    <w:rsid w:val="00624782"/>
    <w:rsid w:val="006248EC"/>
    <w:rsid w:val="00624EDF"/>
    <w:rsid w:val="00627D2A"/>
    <w:rsid w:val="00630F52"/>
    <w:rsid w:val="0063194F"/>
    <w:rsid w:val="00631ADE"/>
    <w:rsid w:val="00631C6A"/>
    <w:rsid w:val="006322E5"/>
    <w:rsid w:val="006325BF"/>
    <w:rsid w:val="00632787"/>
    <w:rsid w:val="00633330"/>
    <w:rsid w:val="00633472"/>
    <w:rsid w:val="00634106"/>
    <w:rsid w:val="006344C1"/>
    <w:rsid w:val="0063484E"/>
    <w:rsid w:val="00634B64"/>
    <w:rsid w:val="00634FC6"/>
    <w:rsid w:val="00635818"/>
    <w:rsid w:val="0063711C"/>
    <w:rsid w:val="00641433"/>
    <w:rsid w:val="00642246"/>
    <w:rsid w:val="006427A8"/>
    <w:rsid w:val="00645A07"/>
    <w:rsid w:val="006466EB"/>
    <w:rsid w:val="00650F8A"/>
    <w:rsid w:val="00654E46"/>
    <w:rsid w:val="0065521B"/>
    <w:rsid w:val="00655878"/>
    <w:rsid w:val="0065681A"/>
    <w:rsid w:val="00660EB3"/>
    <w:rsid w:val="00661793"/>
    <w:rsid w:val="006638D6"/>
    <w:rsid w:val="00663F4C"/>
    <w:rsid w:val="006641AA"/>
    <w:rsid w:val="00664984"/>
    <w:rsid w:val="00665597"/>
    <w:rsid w:val="00665F67"/>
    <w:rsid w:val="00666630"/>
    <w:rsid w:val="00666DD5"/>
    <w:rsid w:val="0066704F"/>
    <w:rsid w:val="00670F1E"/>
    <w:rsid w:val="00673621"/>
    <w:rsid w:val="00673B11"/>
    <w:rsid w:val="00674ACD"/>
    <w:rsid w:val="00674F49"/>
    <w:rsid w:val="00675C08"/>
    <w:rsid w:val="00675E68"/>
    <w:rsid w:val="00676A1D"/>
    <w:rsid w:val="0068204E"/>
    <w:rsid w:val="00682088"/>
    <w:rsid w:val="0068343A"/>
    <w:rsid w:val="00684834"/>
    <w:rsid w:val="00685E2F"/>
    <w:rsid w:val="006873CC"/>
    <w:rsid w:val="00692689"/>
    <w:rsid w:val="006926D9"/>
    <w:rsid w:val="0069335F"/>
    <w:rsid w:val="00694A02"/>
    <w:rsid w:val="00695553"/>
    <w:rsid w:val="00695CBA"/>
    <w:rsid w:val="00696A3C"/>
    <w:rsid w:val="00696AE6"/>
    <w:rsid w:val="006A0D38"/>
    <w:rsid w:val="006A0DD1"/>
    <w:rsid w:val="006A1758"/>
    <w:rsid w:val="006A3D6E"/>
    <w:rsid w:val="006A5945"/>
    <w:rsid w:val="006A5B3E"/>
    <w:rsid w:val="006B04DB"/>
    <w:rsid w:val="006B0711"/>
    <w:rsid w:val="006B148C"/>
    <w:rsid w:val="006B3365"/>
    <w:rsid w:val="006B37B7"/>
    <w:rsid w:val="006B3E92"/>
    <w:rsid w:val="006B4710"/>
    <w:rsid w:val="006B7276"/>
    <w:rsid w:val="006C4116"/>
    <w:rsid w:val="006C5409"/>
    <w:rsid w:val="006C6323"/>
    <w:rsid w:val="006C6453"/>
    <w:rsid w:val="006C67C5"/>
    <w:rsid w:val="006D473D"/>
    <w:rsid w:val="006D4D1F"/>
    <w:rsid w:val="006E0DAF"/>
    <w:rsid w:val="006E3377"/>
    <w:rsid w:val="006E34DC"/>
    <w:rsid w:val="006E4B65"/>
    <w:rsid w:val="006E5E72"/>
    <w:rsid w:val="006E7430"/>
    <w:rsid w:val="006E754D"/>
    <w:rsid w:val="006E7696"/>
    <w:rsid w:val="006E7883"/>
    <w:rsid w:val="006F1CA4"/>
    <w:rsid w:val="006F403B"/>
    <w:rsid w:val="00700369"/>
    <w:rsid w:val="00700FB4"/>
    <w:rsid w:val="0070138E"/>
    <w:rsid w:val="00701FE2"/>
    <w:rsid w:val="0070380B"/>
    <w:rsid w:val="00703BC6"/>
    <w:rsid w:val="0070408A"/>
    <w:rsid w:val="007054DA"/>
    <w:rsid w:val="00705E97"/>
    <w:rsid w:val="00706271"/>
    <w:rsid w:val="007069BA"/>
    <w:rsid w:val="00707450"/>
    <w:rsid w:val="007123E3"/>
    <w:rsid w:val="00712A7F"/>
    <w:rsid w:val="0071503E"/>
    <w:rsid w:val="0071639A"/>
    <w:rsid w:val="00723D5A"/>
    <w:rsid w:val="00723FDF"/>
    <w:rsid w:val="00724AEF"/>
    <w:rsid w:val="007310A9"/>
    <w:rsid w:val="00731273"/>
    <w:rsid w:val="007358D8"/>
    <w:rsid w:val="00735D35"/>
    <w:rsid w:val="00735D3D"/>
    <w:rsid w:val="00736CB5"/>
    <w:rsid w:val="00736E13"/>
    <w:rsid w:val="00741561"/>
    <w:rsid w:val="00741654"/>
    <w:rsid w:val="007426C4"/>
    <w:rsid w:val="00746986"/>
    <w:rsid w:val="00750895"/>
    <w:rsid w:val="00751210"/>
    <w:rsid w:val="00755C08"/>
    <w:rsid w:val="0075716A"/>
    <w:rsid w:val="007573DE"/>
    <w:rsid w:val="00760616"/>
    <w:rsid w:val="007606CB"/>
    <w:rsid w:val="00761048"/>
    <w:rsid w:val="00762584"/>
    <w:rsid w:val="00763BA9"/>
    <w:rsid w:val="00764347"/>
    <w:rsid w:val="00764EB5"/>
    <w:rsid w:val="0076573E"/>
    <w:rsid w:val="00765B16"/>
    <w:rsid w:val="0076669A"/>
    <w:rsid w:val="007671E6"/>
    <w:rsid w:val="007673E1"/>
    <w:rsid w:val="007678E4"/>
    <w:rsid w:val="00772788"/>
    <w:rsid w:val="00774503"/>
    <w:rsid w:val="00774911"/>
    <w:rsid w:val="007750A2"/>
    <w:rsid w:val="00777009"/>
    <w:rsid w:val="00777093"/>
    <w:rsid w:val="0077715C"/>
    <w:rsid w:val="00777C3C"/>
    <w:rsid w:val="00782179"/>
    <w:rsid w:val="00784768"/>
    <w:rsid w:val="00791227"/>
    <w:rsid w:val="007934EA"/>
    <w:rsid w:val="007946D5"/>
    <w:rsid w:val="0079486B"/>
    <w:rsid w:val="00797777"/>
    <w:rsid w:val="007A0AED"/>
    <w:rsid w:val="007A29D3"/>
    <w:rsid w:val="007A352B"/>
    <w:rsid w:val="007A383D"/>
    <w:rsid w:val="007A4C3D"/>
    <w:rsid w:val="007A6FEA"/>
    <w:rsid w:val="007A786B"/>
    <w:rsid w:val="007A7F26"/>
    <w:rsid w:val="007B075C"/>
    <w:rsid w:val="007B10D0"/>
    <w:rsid w:val="007B15AA"/>
    <w:rsid w:val="007B1855"/>
    <w:rsid w:val="007B1FEB"/>
    <w:rsid w:val="007B74A1"/>
    <w:rsid w:val="007B76B4"/>
    <w:rsid w:val="007C00C3"/>
    <w:rsid w:val="007C1134"/>
    <w:rsid w:val="007C3791"/>
    <w:rsid w:val="007C53B6"/>
    <w:rsid w:val="007C6906"/>
    <w:rsid w:val="007C7F57"/>
    <w:rsid w:val="007D101D"/>
    <w:rsid w:val="007D3C0B"/>
    <w:rsid w:val="007D5948"/>
    <w:rsid w:val="007D69F0"/>
    <w:rsid w:val="007D6BF2"/>
    <w:rsid w:val="007D722B"/>
    <w:rsid w:val="007D7905"/>
    <w:rsid w:val="007E0BF3"/>
    <w:rsid w:val="007E2FD4"/>
    <w:rsid w:val="007E3858"/>
    <w:rsid w:val="007E3C84"/>
    <w:rsid w:val="007E5036"/>
    <w:rsid w:val="007E6FCD"/>
    <w:rsid w:val="007E7332"/>
    <w:rsid w:val="007F2580"/>
    <w:rsid w:val="007F2B13"/>
    <w:rsid w:val="007F33DC"/>
    <w:rsid w:val="007F483D"/>
    <w:rsid w:val="007F597C"/>
    <w:rsid w:val="007F60A7"/>
    <w:rsid w:val="007F691B"/>
    <w:rsid w:val="007F69A6"/>
    <w:rsid w:val="007F7562"/>
    <w:rsid w:val="00800C81"/>
    <w:rsid w:val="00804089"/>
    <w:rsid w:val="008049A7"/>
    <w:rsid w:val="00805447"/>
    <w:rsid w:val="0080578E"/>
    <w:rsid w:val="00806B0A"/>
    <w:rsid w:val="0080714B"/>
    <w:rsid w:val="00807488"/>
    <w:rsid w:val="0081018E"/>
    <w:rsid w:val="0081040C"/>
    <w:rsid w:val="00811157"/>
    <w:rsid w:val="0081129A"/>
    <w:rsid w:val="00822573"/>
    <w:rsid w:val="00822803"/>
    <w:rsid w:val="00823D6C"/>
    <w:rsid w:val="00826827"/>
    <w:rsid w:val="00831DD1"/>
    <w:rsid w:val="0083299F"/>
    <w:rsid w:val="00832AE2"/>
    <w:rsid w:val="00832BBC"/>
    <w:rsid w:val="00833177"/>
    <w:rsid w:val="008333F9"/>
    <w:rsid w:val="00834679"/>
    <w:rsid w:val="00834D81"/>
    <w:rsid w:val="00841921"/>
    <w:rsid w:val="008452ED"/>
    <w:rsid w:val="00845356"/>
    <w:rsid w:val="00851704"/>
    <w:rsid w:val="00852C4E"/>
    <w:rsid w:val="008531FD"/>
    <w:rsid w:val="0085385F"/>
    <w:rsid w:val="00853DB8"/>
    <w:rsid w:val="00856C8A"/>
    <w:rsid w:val="00857314"/>
    <w:rsid w:val="00857F3E"/>
    <w:rsid w:val="00862C09"/>
    <w:rsid w:val="0086441C"/>
    <w:rsid w:val="0086510A"/>
    <w:rsid w:val="00865DF7"/>
    <w:rsid w:val="008665A2"/>
    <w:rsid w:val="008669BC"/>
    <w:rsid w:val="008704D3"/>
    <w:rsid w:val="00871C98"/>
    <w:rsid w:val="00872DA9"/>
    <w:rsid w:val="00872E7A"/>
    <w:rsid w:val="00874C84"/>
    <w:rsid w:val="00876F38"/>
    <w:rsid w:val="00877727"/>
    <w:rsid w:val="00880C6A"/>
    <w:rsid w:val="00881B64"/>
    <w:rsid w:val="00883127"/>
    <w:rsid w:val="00885239"/>
    <w:rsid w:val="00886798"/>
    <w:rsid w:val="0088710A"/>
    <w:rsid w:val="0088712B"/>
    <w:rsid w:val="00887BB6"/>
    <w:rsid w:val="00890763"/>
    <w:rsid w:val="0089093B"/>
    <w:rsid w:val="008920A3"/>
    <w:rsid w:val="00892D95"/>
    <w:rsid w:val="0089419C"/>
    <w:rsid w:val="00896942"/>
    <w:rsid w:val="00896A97"/>
    <w:rsid w:val="00897AE5"/>
    <w:rsid w:val="008A0427"/>
    <w:rsid w:val="008A05AD"/>
    <w:rsid w:val="008A0CDB"/>
    <w:rsid w:val="008A5565"/>
    <w:rsid w:val="008A56F6"/>
    <w:rsid w:val="008A58EF"/>
    <w:rsid w:val="008A6787"/>
    <w:rsid w:val="008A6DF3"/>
    <w:rsid w:val="008A77DD"/>
    <w:rsid w:val="008A7818"/>
    <w:rsid w:val="008B06DB"/>
    <w:rsid w:val="008B0BDD"/>
    <w:rsid w:val="008B1B9A"/>
    <w:rsid w:val="008B1CF2"/>
    <w:rsid w:val="008B2466"/>
    <w:rsid w:val="008B2E29"/>
    <w:rsid w:val="008B33B7"/>
    <w:rsid w:val="008B606F"/>
    <w:rsid w:val="008B657B"/>
    <w:rsid w:val="008B68E6"/>
    <w:rsid w:val="008C0411"/>
    <w:rsid w:val="008C0C76"/>
    <w:rsid w:val="008C3032"/>
    <w:rsid w:val="008C30AD"/>
    <w:rsid w:val="008C5B56"/>
    <w:rsid w:val="008C5DB9"/>
    <w:rsid w:val="008C7951"/>
    <w:rsid w:val="008D0201"/>
    <w:rsid w:val="008D194E"/>
    <w:rsid w:val="008D1EFF"/>
    <w:rsid w:val="008D3123"/>
    <w:rsid w:val="008D5A9F"/>
    <w:rsid w:val="008D5EC2"/>
    <w:rsid w:val="008D65EE"/>
    <w:rsid w:val="008E08D4"/>
    <w:rsid w:val="008E106B"/>
    <w:rsid w:val="008E25ED"/>
    <w:rsid w:val="008E7D1E"/>
    <w:rsid w:val="008F0209"/>
    <w:rsid w:val="008F2BCF"/>
    <w:rsid w:val="008F3D04"/>
    <w:rsid w:val="008F3EB7"/>
    <w:rsid w:val="008F433C"/>
    <w:rsid w:val="008F558C"/>
    <w:rsid w:val="008F6461"/>
    <w:rsid w:val="008F7345"/>
    <w:rsid w:val="008F7F2A"/>
    <w:rsid w:val="00900BCC"/>
    <w:rsid w:val="009011B4"/>
    <w:rsid w:val="0090148C"/>
    <w:rsid w:val="00902083"/>
    <w:rsid w:val="009020A1"/>
    <w:rsid w:val="00905846"/>
    <w:rsid w:val="0090690A"/>
    <w:rsid w:val="009134B3"/>
    <w:rsid w:val="009141CA"/>
    <w:rsid w:val="00914454"/>
    <w:rsid w:val="0091492B"/>
    <w:rsid w:val="0091697D"/>
    <w:rsid w:val="00917C98"/>
    <w:rsid w:val="00920D0A"/>
    <w:rsid w:val="00924413"/>
    <w:rsid w:val="00925467"/>
    <w:rsid w:val="00930DDB"/>
    <w:rsid w:val="00932E3B"/>
    <w:rsid w:val="00933B9C"/>
    <w:rsid w:val="00934AC7"/>
    <w:rsid w:val="00934DC0"/>
    <w:rsid w:val="00937880"/>
    <w:rsid w:val="009408F4"/>
    <w:rsid w:val="0094303A"/>
    <w:rsid w:val="00943188"/>
    <w:rsid w:val="00944258"/>
    <w:rsid w:val="009524CC"/>
    <w:rsid w:val="00953F9C"/>
    <w:rsid w:val="00954832"/>
    <w:rsid w:val="00954D13"/>
    <w:rsid w:val="00956408"/>
    <w:rsid w:val="009566C4"/>
    <w:rsid w:val="009566DE"/>
    <w:rsid w:val="009608E0"/>
    <w:rsid w:val="00960907"/>
    <w:rsid w:val="00960D8E"/>
    <w:rsid w:val="009636CA"/>
    <w:rsid w:val="0096422A"/>
    <w:rsid w:val="0096632E"/>
    <w:rsid w:val="00966BA8"/>
    <w:rsid w:val="00967A80"/>
    <w:rsid w:val="00971444"/>
    <w:rsid w:val="009715F9"/>
    <w:rsid w:val="0097311F"/>
    <w:rsid w:val="00976560"/>
    <w:rsid w:val="0097710E"/>
    <w:rsid w:val="00980C0E"/>
    <w:rsid w:val="00981337"/>
    <w:rsid w:val="009817EC"/>
    <w:rsid w:val="00981E40"/>
    <w:rsid w:val="00982CD8"/>
    <w:rsid w:val="009839FD"/>
    <w:rsid w:val="0098466B"/>
    <w:rsid w:val="009868AE"/>
    <w:rsid w:val="009938F2"/>
    <w:rsid w:val="009963C9"/>
    <w:rsid w:val="00996A6D"/>
    <w:rsid w:val="00996D28"/>
    <w:rsid w:val="009A0EB7"/>
    <w:rsid w:val="009A166A"/>
    <w:rsid w:val="009A7FA7"/>
    <w:rsid w:val="009B1D92"/>
    <w:rsid w:val="009B40DE"/>
    <w:rsid w:val="009B44F7"/>
    <w:rsid w:val="009B457A"/>
    <w:rsid w:val="009B50CB"/>
    <w:rsid w:val="009B6A3E"/>
    <w:rsid w:val="009B6BB5"/>
    <w:rsid w:val="009B7F6F"/>
    <w:rsid w:val="009C18BF"/>
    <w:rsid w:val="009C19D1"/>
    <w:rsid w:val="009C2512"/>
    <w:rsid w:val="009C3180"/>
    <w:rsid w:val="009C3531"/>
    <w:rsid w:val="009C57ED"/>
    <w:rsid w:val="009C6F5C"/>
    <w:rsid w:val="009D1D2D"/>
    <w:rsid w:val="009D1FD5"/>
    <w:rsid w:val="009D294A"/>
    <w:rsid w:val="009D3432"/>
    <w:rsid w:val="009D622D"/>
    <w:rsid w:val="009D6348"/>
    <w:rsid w:val="009D6C44"/>
    <w:rsid w:val="009E2D99"/>
    <w:rsid w:val="009E32BE"/>
    <w:rsid w:val="009E336B"/>
    <w:rsid w:val="009E3693"/>
    <w:rsid w:val="009E39B6"/>
    <w:rsid w:val="009E5099"/>
    <w:rsid w:val="009E5774"/>
    <w:rsid w:val="009E73E3"/>
    <w:rsid w:val="009E78D4"/>
    <w:rsid w:val="009F1218"/>
    <w:rsid w:val="009F23D1"/>
    <w:rsid w:val="009F3A36"/>
    <w:rsid w:val="009F4686"/>
    <w:rsid w:val="009F54B3"/>
    <w:rsid w:val="009F5C16"/>
    <w:rsid w:val="00A012E8"/>
    <w:rsid w:val="00A02110"/>
    <w:rsid w:val="00A03577"/>
    <w:rsid w:val="00A04D0C"/>
    <w:rsid w:val="00A04EB5"/>
    <w:rsid w:val="00A051BA"/>
    <w:rsid w:val="00A05C7B"/>
    <w:rsid w:val="00A06925"/>
    <w:rsid w:val="00A077A3"/>
    <w:rsid w:val="00A11BE8"/>
    <w:rsid w:val="00A1202F"/>
    <w:rsid w:val="00A12AC6"/>
    <w:rsid w:val="00A13114"/>
    <w:rsid w:val="00A13951"/>
    <w:rsid w:val="00A150F9"/>
    <w:rsid w:val="00A1519C"/>
    <w:rsid w:val="00A16644"/>
    <w:rsid w:val="00A16A0A"/>
    <w:rsid w:val="00A16EAA"/>
    <w:rsid w:val="00A17CD2"/>
    <w:rsid w:val="00A21414"/>
    <w:rsid w:val="00A2148B"/>
    <w:rsid w:val="00A22E65"/>
    <w:rsid w:val="00A233FF"/>
    <w:rsid w:val="00A24AF8"/>
    <w:rsid w:val="00A255D1"/>
    <w:rsid w:val="00A25E6D"/>
    <w:rsid w:val="00A26175"/>
    <w:rsid w:val="00A26320"/>
    <w:rsid w:val="00A266CE"/>
    <w:rsid w:val="00A2688D"/>
    <w:rsid w:val="00A26A54"/>
    <w:rsid w:val="00A2745F"/>
    <w:rsid w:val="00A30CB0"/>
    <w:rsid w:val="00A30E3E"/>
    <w:rsid w:val="00A3316F"/>
    <w:rsid w:val="00A41033"/>
    <w:rsid w:val="00A42B41"/>
    <w:rsid w:val="00A43FBC"/>
    <w:rsid w:val="00A45DA0"/>
    <w:rsid w:val="00A53D83"/>
    <w:rsid w:val="00A54153"/>
    <w:rsid w:val="00A55DE4"/>
    <w:rsid w:val="00A57142"/>
    <w:rsid w:val="00A57F45"/>
    <w:rsid w:val="00A601DC"/>
    <w:rsid w:val="00A62243"/>
    <w:rsid w:val="00A63FD3"/>
    <w:rsid w:val="00A64FEB"/>
    <w:rsid w:val="00A6617A"/>
    <w:rsid w:val="00A661AC"/>
    <w:rsid w:val="00A662D0"/>
    <w:rsid w:val="00A66622"/>
    <w:rsid w:val="00A66C7F"/>
    <w:rsid w:val="00A70D68"/>
    <w:rsid w:val="00A72E6D"/>
    <w:rsid w:val="00A730C3"/>
    <w:rsid w:val="00A7390A"/>
    <w:rsid w:val="00A75B7D"/>
    <w:rsid w:val="00A809D4"/>
    <w:rsid w:val="00A81007"/>
    <w:rsid w:val="00A8116A"/>
    <w:rsid w:val="00A84A2E"/>
    <w:rsid w:val="00A85BA6"/>
    <w:rsid w:val="00A86371"/>
    <w:rsid w:val="00A87D9C"/>
    <w:rsid w:val="00A91A65"/>
    <w:rsid w:val="00A924CB"/>
    <w:rsid w:val="00A930BC"/>
    <w:rsid w:val="00A94FD8"/>
    <w:rsid w:val="00A9625C"/>
    <w:rsid w:val="00A96A58"/>
    <w:rsid w:val="00A96B16"/>
    <w:rsid w:val="00AA0F7B"/>
    <w:rsid w:val="00AA1827"/>
    <w:rsid w:val="00AA1FA2"/>
    <w:rsid w:val="00AA2BBE"/>
    <w:rsid w:val="00AA2D40"/>
    <w:rsid w:val="00AA3A3D"/>
    <w:rsid w:val="00AA3FD5"/>
    <w:rsid w:val="00AA544A"/>
    <w:rsid w:val="00AB0F67"/>
    <w:rsid w:val="00AB0FFA"/>
    <w:rsid w:val="00AB1428"/>
    <w:rsid w:val="00AB4018"/>
    <w:rsid w:val="00AB46F9"/>
    <w:rsid w:val="00AB60AF"/>
    <w:rsid w:val="00AB6A07"/>
    <w:rsid w:val="00AC1B4A"/>
    <w:rsid w:val="00AC2A27"/>
    <w:rsid w:val="00AC3169"/>
    <w:rsid w:val="00AC36E1"/>
    <w:rsid w:val="00AC3E06"/>
    <w:rsid w:val="00AC4029"/>
    <w:rsid w:val="00AC43E1"/>
    <w:rsid w:val="00AC4688"/>
    <w:rsid w:val="00AC5266"/>
    <w:rsid w:val="00AC58C2"/>
    <w:rsid w:val="00AC66F8"/>
    <w:rsid w:val="00AC6BAB"/>
    <w:rsid w:val="00AD2C96"/>
    <w:rsid w:val="00AD3E22"/>
    <w:rsid w:val="00AD461C"/>
    <w:rsid w:val="00AD700E"/>
    <w:rsid w:val="00AE1B33"/>
    <w:rsid w:val="00AE34A8"/>
    <w:rsid w:val="00AE3D09"/>
    <w:rsid w:val="00AE4B38"/>
    <w:rsid w:val="00AE66BB"/>
    <w:rsid w:val="00AF312F"/>
    <w:rsid w:val="00AF4465"/>
    <w:rsid w:val="00AF4FFA"/>
    <w:rsid w:val="00AF59DA"/>
    <w:rsid w:val="00AF6B14"/>
    <w:rsid w:val="00B00087"/>
    <w:rsid w:val="00B00E0A"/>
    <w:rsid w:val="00B013ED"/>
    <w:rsid w:val="00B0225B"/>
    <w:rsid w:val="00B02E4C"/>
    <w:rsid w:val="00B03ED0"/>
    <w:rsid w:val="00B043E3"/>
    <w:rsid w:val="00B05CC6"/>
    <w:rsid w:val="00B06626"/>
    <w:rsid w:val="00B079A5"/>
    <w:rsid w:val="00B07CBE"/>
    <w:rsid w:val="00B1078F"/>
    <w:rsid w:val="00B12E10"/>
    <w:rsid w:val="00B149BC"/>
    <w:rsid w:val="00B15A89"/>
    <w:rsid w:val="00B16025"/>
    <w:rsid w:val="00B160E5"/>
    <w:rsid w:val="00B16638"/>
    <w:rsid w:val="00B17D9B"/>
    <w:rsid w:val="00B206FF"/>
    <w:rsid w:val="00B23D17"/>
    <w:rsid w:val="00B24598"/>
    <w:rsid w:val="00B2519C"/>
    <w:rsid w:val="00B27B6B"/>
    <w:rsid w:val="00B305C0"/>
    <w:rsid w:val="00B30DAF"/>
    <w:rsid w:val="00B3203E"/>
    <w:rsid w:val="00B33321"/>
    <w:rsid w:val="00B3374C"/>
    <w:rsid w:val="00B36A92"/>
    <w:rsid w:val="00B40A20"/>
    <w:rsid w:val="00B410E5"/>
    <w:rsid w:val="00B413DB"/>
    <w:rsid w:val="00B415D6"/>
    <w:rsid w:val="00B42E78"/>
    <w:rsid w:val="00B4312C"/>
    <w:rsid w:val="00B43D4D"/>
    <w:rsid w:val="00B452A5"/>
    <w:rsid w:val="00B454EC"/>
    <w:rsid w:val="00B463C6"/>
    <w:rsid w:val="00B46908"/>
    <w:rsid w:val="00B5021C"/>
    <w:rsid w:val="00B514A8"/>
    <w:rsid w:val="00B527D5"/>
    <w:rsid w:val="00B53061"/>
    <w:rsid w:val="00B53B3A"/>
    <w:rsid w:val="00B541B8"/>
    <w:rsid w:val="00B57094"/>
    <w:rsid w:val="00B62A0C"/>
    <w:rsid w:val="00B63C25"/>
    <w:rsid w:val="00B645F7"/>
    <w:rsid w:val="00B6715C"/>
    <w:rsid w:val="00B71719"/>
    <w:rsid w:val="00B717F5"/>
    <w:rsid w:val="00B719AA"/>
    <w:rsid w:val="00B72D79"/>
    <w:rsid w:val="00B73874"/>
    <w:rsid w:val="00B73A25"/>
    <w:rsid w:val="00B7791B"/>
    <w:rsid w:val="00B8232A"/>
    <w:rsid w:val="00B83A72"/>
    <w:rsid w:val="00B84980"/>
    <w:rsid w:val="00B84B0A"/>
    <w:rsid w:val="00B84EB5"/>
    <w:rsid w:val="00B85135"/>
    <w:rsid w:val="00B87866"/>
    <w:rsid w:val="00B9335A"/>
    <w:rsid w:val="00BA0364"/>
    <w:rsid w:val="00BA04D9"/>
    <w:rsid w:val="00BA2028"/>
    <w:rsid w:val="00BA270D"/>
    <w:rsid w:val="00BA2D5A"/>
    <w:rsid w:val="00BA453E"/>
    <w:rsid w:val="00BA4CD5"/>
    <w:rsid w:val="00BB0991"/>
    <w:rsid w:val="00BB0F8D"/>
    <w:rsid w:val="00BB187D"/>
    <w:rsid w:val="00BB3956"/>
    <w:rsid w:val="00BB3F91"/>
    <w:rsid w:val="00BB5E30"/>
    <w:rsid w:val="00BC248C"/>
    <w:rsid w:val="00BC248F"/>
    <w:rsid w:val="00BC259C"/>
    <w:rsid w:val="00BC3488"/>
    <w:rsid w:val="00BC3A9A"/>
    <w:rsid w:val="00BC419C"/>
    <w:rsid w:val="00BC4814"/>
    <w:rsid w:val="00BC736F"/>
    <w:rsid w:val="00BC7CF1"/>
    <w:rsid w:val="00BD1620"/>
    <w:rsid w:val="00BD3F5C"/>
    <w:rsid w:val="00BD5397"/>
    <w:rsid w:val="00BD5EC1"/>
    <w:rsid w:val="00BD725B"/>
    <w:rsid w:val="00BD7B44"/>
    <w:rsid w:val="00BE0495"/>
    <w:rsid w:val="00BE0BD1"/>
    <w:rsid w:val="00BE2776"/>
    <w:rsid w:val="00BE4F95"/>
    <w:rsid w:val="00BE6F0C"/>
    <w:rsid w:val="00BF230B"/>
    <w:rsid w:val="00BF275B"/>
    <w:rsid w:val="00BF2BB1"/>
    <w:rsid w:val="00BF2FBC"/>
    <w:rsid w:val="00BF3531"/>
    <w:rsid w:val="00BF575F"/>
    <w:rsid w:val="00BF5AD3"/>
    <w:rsid w:val="00BF6728"/>
    <w:rsid w:val="00C041A9"/>
    <w:rsid w:val="00C04B7C"/>
    <w:rsid w:val="00C07DE4"/>
    <w:rsid w:val="00C1026D"/>
    <w:rsid w:val="00C1245A"/>
    <w:rsid w:val="00C12526"/>
    <w:rsid w:val="00C12DB6"/>
    <w:rsid w:val="00C151F2"/>
    <w:rsid w:val="00C17CAB"/>
    <w:rsid w:val="00C201D3"/>
    <w:rsid w:val="00C21A85"/>
    <w:rsid w:val="00C224C9"/>
    <w:rsid w:val="00C2396A"/>
    <w:rsid w:val="00C256C8"/>
    <w:rsid w:val="00C262D8"/>
    <w:rsid w:val="00C27FFC"/>
    <w:rsid w:val="00C318A6"/>
    <w:rsid w:val="00C31F58"/>
    <w:rsid w:val="00C32717"/>
    <w:rsid w:val="00C335BE"/>
    <w:rsid w:val="00C34B71"/>
    <w:rsid w:val="00C3676A"/>
    <w:rsid w:val="00C36F1A"/>
    <w:rsid w:val="00C373C0"/>
    <w:rsid w:val="00C404D5"/>
    <w:rsid w:val="00C414AC"/>
    <w:rsid w:val="00C44AF5"/>
    <w:rsid w:val="00C466BF"/>
    <w:rsid w:val="00C5534B"/>
    <w:rsid w:val="00C558C2"/>
    <w:rsid w:val="00C6009B"/>
    <w:rsid w:val="00C60FF0"/>
    <w:rsid w:val="00C61C23"/>
    <w:rsid w:val="00C61C4B"/>
    <w:rsid w:val="00C630FA"/>
    <w:rsid w:val="00C6365E"/>
    <w:rsid w:val="00C63DD3"/>
    <w:rsid w:val="00C65EFA"/>
    <w:rsid w:val="00C673FD"/>
    <w:rsid w:val="00C677E7"/>
    <w:rsid w:val="00C70322"/>
    <w:rsid w:val="00C70395"/>
    <w:rsid w:val="00C70412"/>
    <w:rsid w:val="00C75383"/>
    <w:rsid w:val="00C7562E"/>
    <w:rsid w:val="00C75EC2"/>
    <w:rsid w:val="00C763D1"/>
    <w:rsid w:val="00C776DE"/>
    <w:rsid w:val="00C80A55"/>
    <w:rsid w:val="00C8131D"/>
    <w:rsid w:val="00C815B7"/>
    <w:rsid w:val="00C831BD"/>
    <w:rsid w:val="00C83EBE"/>
    <w:rsid w:val="00C97473"/>
    <w:rsid w:val="00C97813"/>
    <w:rsid w:val="00C979CC"/>
    <w:rsid w:val="00CA02A4"/>
    <w:rsid w:val="00CA0AE3"/>
    <w:rsid w:val="00CA1F60"/>
    <w:rsid w:val="00CA640F"/>
    <w:rsid w:val="00CB16E7"/>
    <w:rsid w:val="00CB1842"/>
    <w:rsid w:val="00CB19A6"/>
    <w:rsid w:val="00CB24A0"/>
    <w:rsid w:val="00CB255E"/>
    <w:rsid w:val="00CB3D4A"/>
    <w:rsid w:val="00CB70C3"/>
    <w:rsid w:val="00CB762B"/>
    <w:rsid w:val="00CB7B06"/>
    <w:rsid w:val="00CB7BB9"/>
    <w:rsid w:val="00CC0243"/>
    <w:rsid w:val="00CC1209"/>
    <w:rsid w:val="00CC44C9"/>
    <w:rsid w:val="00CC4E05"/>
    <w:rsid w:val="00CC5028"/>
    <w:rsid w:val="00CC697D"/>
    <w:rsid w:val="00CC7543"/>
    <w:rsid w:val="00CD0DF7"/>
    <w:rsid w:val="00CD144E"/>
    <w:rsid w:val="00CD3636"/>
    <w:rsid w:val="00CD4A8B"/>
    <w:rsid w:val="00CD4BA7"/>
    <w:rsid w:val="00CD6183"/>
    <w:rsid w:val="00CE167C"/>
    <w:rsid w:val="00CE25EE"/>
    <w:rsid w:val="00CE6A23"/>
    <w:rsid w:val="00CE6FF5"/>
    <w:rsid w:val="00CE78F8"/>
    <w:rsid w:val="00CF0F1F"/>
    <w:rsid w:val="00CF1D33"/>
    <w:rsid w:val="00CF1E1E"/>
    <w:rsid w:val="00CF3EA6"/>
    <w:rsid w:val="00D02AA3"/>
    <w:rsid w:val="00D02C05"/>
    <w:rsid w:val="00D03B70"/>
    <w:rsid w:val="00D03F50"/>
    <w:rsid w:val="00D04D67"/>
    <w:rsid w:val="00D0530A"/>
    <w:rsid w:val="00D10C5A"/>
    <w:rsid w:val="00D12BF6"/>
    <w:rsid w:val="00D14191"/>
    <w:rsid w:val="00D16722"/>
    <w:rsid w:val="00D20BB7"/>
    <w:rsid w:val="00D21079"/>
    <w:rsid w:val="00D2124E"/>
    <w:rsid w:val="00D23B84"/>
    <w:rsid w:val="00D24809"/>
    <w:rsid w:val="00D26CA5"/>
    <w:rsid w:val="00D27E4A"/>
    <w:rsid w:val="00D30786"/>
    <w:rsid w:val="00D30B4E"/>
    <w:rsid w:val="00D30D37"/>
    <w:rsid w:val="00D30E0A"/>
    <w:rsid w:val="00D32798"/>
    <w:rsid w:val="00D32BCA"/>
    <w:rsid w:val="00D33C21"/>
    <w:rsid w:val="00D346CB"/>
    <w:rsid w:val="00D3584F"/>
    <w:rsid w:val="00D37C92"/>
    <w:rsid w:val="00D46572"/>
    <w:rsid w:val="00D4713D"/>
    <w:rsid w:val="00D47811"/>
    <w:rsid w:val="00D50066"/>
    <w:rsid w:val="00D50EBA"/>
    <w:rsid w:val="00D51100"/>
    <w:rsid w:val="00D576CD"/>
    <w:rsid w:val="00D57BBE"/>
    <w:rsid w:val="00D6168D"/>
    <w:rsid w:val="00D62656"/>
    <w:rsid w:val="00D6491E"/>
    <w:rsid w:val="00D6697A"/>
    <w:rsid w:val="00D75800"/>
    <w:rsid w:val="00D76475"/>
    <w:rsid w:val="00D766D8"/>
    <w:rsid w:val="00D76983"/>
    <w:rsid w:val="00D77C9B"/>
    <w:rsid w:val="00D77FC3"/>
    <w:rsid w:val="00D809FE"/>
    <w:rsid w:val="00D81627"/>
    <w:rsid w:val="00D81A15"/>
    <w:rsid w:val="00D837B0"/>
    <w:rsid w:val="00D85133"/>
    <w:rsid w:val="00D86B07"/>
    <w:rsid w:val="00D86D59"/>
    <w:rsid w:val="00D93A95"/>
    <w:rsid w:val="00D93C9F"/>
    <w:rsid w:val="00D96E60"/>
    <w:rsid w:val="00DA104B"/>
    <w:rsid w:val="00DA29E5"/>
    <w:rsid w:val="00DA7002"/>
    <w:rsid w:val="00DA7082"/>
    <w:rsid w:val="00DB029D"/>
    <w:rsid w:val="00DB1CA0"/>
    <w:rsid w:val="00DB358A"/>
    <w:rsid w:val="00DB41EE"/>
    <w:rsid w:val="00DB5135"/>
    <w:rsid w:val="00DB6AB5"/>
    <w:rsid w:val="00DC0005"/>
    <w:rsid w:val="00DC0D86"/>
    <w:rsid w:val="00DC3526"/>
    <w:rsid w:val="00DC6EA8"/>
    <w:rsid w:val="00DC6F71"/>
    <w:rsid w:val="00DD06B9"/>
    <w:rsid w:val="00DD1473"/>
    <w:rsid w:val="00DD2DBF"/>
    <w:rsid w:val="00DD32CF"/>
    <w:rsid w:val="00DD4C0E"/>
    <w:rsid w:val="00DD58F2"/>
    <w:rsid w:val="00DD74D4"/>
    <w:rsid w:val="00DD7CC2"/>
    <w:rsid w:val="00DD7EE1"/>
    <w:rsid w:val="00DE08DC"/>
    <w:rsid w:val="00DE21EC"/>
    <w:rsid w:val="00DE5C6D"/>
    <w:rsid w:val="00DE67C1"/>
    <w:rsid w:val="00DE72A8"/>
    <w:rsid w:val="00DE7D5A"/>
    <w:rsid w:val="00DF0250"/>
    <w:rsid w:val="00DF02B4"/>
    <w:rsid w:val="00DF0EE8"/>
    <w:rsid w:val="00DF3A35"/>
    <w:rsid w:val="00DF4603"/>
    <w:rsid w:val="00DF5CD0"/>
    <w:rsid w:val="00E00636"/>
    <w:rsid w:val="00E006A9"/>
    <w:rsid w:val="00E0184C"/>
    <w:rsid w:val="00E01A44"/>
    <w:rsid w:val="00E01C08"/>
    <w:rsid w:val="00E0347C"/>
    <w:rsid w:val="00E07E46"/>
    <w:rsid w:val="00E07F3C"/>
    <w:rsid w:val="00E106E1"/>
    <w:rsid w:val="00E10F1E"/>
    <w:rsid w:val="00E15A7F"/>
    <w:rsid w:val="00E20489"/>
    <w:rsid w:val="00E20A68"/>
    <w:rsid w:val="00E22B7B"/>
    <w:rsid w:val="00E23127"/>
    <w:rsid w:val="00E24344"/>
    <w:rsid w:val="00E2718D"/>
    <w:rsid w:val="00E3075B"/>
    <w:rsid w:val="00E3167D"/>
    <w:rsid w:val="00E34044"/>
    <w:rsid w:val="00E35D95"/>
    <w:rsid w:val="00E36F08"/>
    <w:rsid w:val="00E40F0B"/>
    <w:rsid w:val="00E4350C"/>
    <w:rsid w:val="00E43762"/>
    <w:rsid w:val="00E45DD4"/>
    <w:rsid w:val="00E46309"/>
    <w:rsid w:val="00E464D2"/>
    <w:rsid w:val="00E47EB1"/>
    <w:rsid w:val="00E514BC"/>
    <w:rsid w:val="00E5220D"/>
    <w:rsid w:val="00E53199"/>
    <w:rsid w:val="00E558CC"/>
    <w:rsid w:val="00E577F7"/>
    <w:rsid w:val="00E57C43"/>
    <w:rsid w:val="00E57E06"/>
    <w:rsid w:val="00E61C89"/>
    <w:rsid w:val="00E624C1"/>
    <w:rsid w:val="00E64573"/>
    <w:rsid w:val="00E6522A"/>
    <w:rsid w:val="00E655E3"/>
    <w:rsid w:val="00E674D1"/>
    <w:rsid w:val="00E70002"/>
    <w:rsid w:val="00E707A0"/>
    <w:rsid w:val="00E7122B"/>
    <w:rsid w:val="00E72E76"/>
    <w:rsid w:val="00E74092"/>
    <w:rsid w:val="00E75DA8"/>
    <w:rsid w:val="00E76C34"/>
    <w:rsid w:val="00E8025D"/>
    <w:rsid w:val="00E82648"/>
    <w:rsid w:val="00E82917"/>
    <w:rsid w:val="00E83963"/>
    <w:rsid w:val="00E86EAB"/>
    <w:rsid w:val="00E90346"/>
    <w:rsid w:val="00E90D57"/>
    <w:rsid w:val="00E917FF"/>
    <w:rsid w:val="00E919FB"/>
    <w:rsid w:val="00E940AC"/>
    <w:rsid w:val="00E9544A"/>
    <w:rsid w:val="00EA3F3A"/>
    <w:rsid w:val="00EA47D2"/>
    <w:rsid w:val="00EA541A"/>
    <w:rsid w:val="00EA6936"/>
    <w:rsid w:val="00EA780C"/>
    <w:rsid w:val="00EB00EE"/>
    <w:rsid w:val="00EB0A82"/>
    <w:rsid w:val="00EB167B"/>
    <w:rsid w:val="00EB1C87"/>
    <w:rsid w:val="00EB2F51"/>
    <w:rsid w:val="00EB3771"/>
    <w:rsid w:val="00EB435E"/>
    <w:rsid w:val="00EB5A70"/>
    <w:rsid w:val="00EB7743"/>
    <w:rsid w:val="00EC0939"/>
    <w:rsid w:val="00EC0E21"/>
    <w:rsid w:val="00EC362D"/>
    <w:rsid w:val="00EC422B"/>
    <w:rsid w:val="00EC4ACA"/>
    <w:rsid w:val="00EC5C10"/>
    <w:rsid w:val="00EC6084"/>
    <w:rsid w:val="00EC6795"/>
    <w:rsid w:val="00EC6D65"/>
    <w:rsid w:val="00EC73EE"/>
    <w:rsid w:val="00EC753B"/>
    <w:rsid w:val="00EC7E80"/>
    <w:rsid w:val="00ED1498"/>
    <w:rsid w:val="00ED18EF"/>
    <w:rsid w:val="00ED31EF"/>
    <w:rsid w:val="00ED3636"/>
    <w:rsid w:val="00ED67C2"/>
    <w:rsid w:val="00EE1C95"/>
    <w:rsid w:val="00EE2EA0"/>
    <w:rsid w:val="00EE35A0"/>
    <w:rsid w:val="00EE4891"/>
    <w:rsid w:val="00EE4D0B"/>
    <w:rsid w:val="00EE514B"/>
    <w:rsid w:val="00EE65D3"/>
    <w:rsid w:val="00EE6DC3"/>
    <w:rsid w:val="00EE7E37"/>
    <w:rsid w:val="00EF2DE2"/>
    <w:rsid w:val="00EF4879"/>
    <w:rsid w:val="00EF4A60"/>
    <w:rsid w:val="00EF4F07"/>
    <w:rsid w:val="00EF550A"/>
    <w:rsid w:val="00EF6283"/>
    <w:rsid w:val="00EF70DD"/>
    <w:rsid w:val="00F00B03"/>
    <w:rsid w:val="00F00B1A"/>
    <w:rsid w:val="00F01749"/>
    <w:rsid w:val="00F017A5"/>
    <w:rsid w:val="00F04262"/>
    <w:rsid w:val="00F04B82"/>
    <w:rsid w:val="00F06831"/>
    <w:rsid w:val="00F12136"/>
    <w:rsid w:val="00F12AD8"/>
    <w:rsid w:val="00F15A08"/>
    <w:rsid w:val="00F163EA"/>
    <w:rsid w:val="00F17C2B"/>
    <w:rsid w:val="00F2049E"/>
    <w:rsid w:val="00F20912"/>
    <w:rsid w:val="00F20C8A"/>
    <w:rsid w:val="00F21222"/>
    <w:rsid w:val="00F212A6"/>
    <w:rsid w:val="00F2586A"/>
    <w:rsid w:val="00F26F7A"/>
    <w:rsid w:val="00F3004A"/>
    <w:rsid w:val="00F30B6B"/>
    <w:rsid w:val="00F32E31"/>
    <w:rsid w:val="00F3370E"/>
    <w:rsid w:val="00F33EDA"/>
    <w:rsid w:val="00F351CD"/>
    <w:rsid w:val="00F35A46"/>
    <w:rsid w:val="00F35A65"/>
    <w:rsid w:val="00F36337"/>
    <w:rsid w:val="00F36810"/>
    <w:rsid w:val="00F37166"/>
    <w:rsid w:val="00F41494"/>
    <w:rsid w:val="00F45F23"/>
    <w:rsid w:val="00F46E67"/>
    <w:rsid w:val="00F50FD3"/>
    <w:rsid w:val="00F511C6"/>
    <w:rsid w:val="00F512AB"/>
    <w:rsid w:val="00F52473"/>
    <w:rsid w:val="00F52562"/>
    <w:rsid w:val="00F525D1"/>
    <w:rsid w:val="00F52F74"/>
    <w:rsid w:val="00F53A25"/>
    <w:rsid w:val="00F53DA9"/>
    <w:rsid w:val="00F54665"/>
    <w:rsid w:val="00F56A20"/>
    <w:rsid w:val="00F5786A"/>
    <w:rsid w:val="00F57F7C"/>
    <w:rsid w:val="00F6021F"/>
    <w:rsid w:val="00F6519A"/>
    <w:rsid w:val="00F65943"/>
    <w:rsid w:val="00F660DD"/>
    <w:rsid w:val="00F67823"/>
    <w:rsid w:val="00F70352"/>
    <w:rsid w:val="00F70C5B"/>
    <w:rsid w:val="00F71415"/>
    <w:rsid w:val="00F71B7A"/>
    <w:rsid w:val="00F724CB"/>
    <w:rsid w:val="00F72E5E"/>
    <w:rsid w:val="00F735E4"/>
    <w:rsid w:val="00F73C34"/>
    <w:rsid w:val="00F74026"/>
    <w:rsid w:val="00F74E95"/>
    <w:rsid w:val="00F75343"/>
    <w:rsid w:val="00F757C8"/>
    <w:rsid w:val="00F75835"/>
    <w:rsid w:val="00F773AE"/>
    <w:rsid w:val="00F77983"/>
    <w:rsid w:val="00F77B36"/>
    <w:rsid w:val="00F77F77"/>
    <w:rsid w:val="00F807C1"/>
    <w:rsid w:val="00F82690"/>
    <w:rsid w:val="00F86113"/>
    <w:rsid w:val="00F9027D"/>
    <w:rsid w:val="00F90910"/>
    <w:rsid w:val="00F91A7C"/>
    <w:rsid w:val="00F92948"/>
    <w:rsid w:val="00F92AA8"/>
    <w:rsid w:val="00F94412"/>
    <w:rsid w:val="00F94939"/>
    <w:rsid w:val="00F96004"/>
    <w:rsid w:val="00FA2DF2"/>
    <w:rsid w:val="00FA2FE3"/>
    <w:rsid w:val="00FA47BE"/>
    <w:rsid w:val="00FA4BFA"/>
    <w:rsid w:val="00FA611B"/>
    <w:rsid w:val="00FA785F"/>
    <w:rsid w:val="00FA792B"/>
    <w:rsid w:val="00FB0812"/>
    <w:rsid w:val="00FB21F4"/>
    <w:rsid w:val="00FB2897"/>
    <w:rsid w:val="00FB29A7"/>
    <w:rsid w:val="00FB2BC8"/>
    <w:rsid w:val="00FB506D"/>
    <w:rsid w:val="00FB5B9F"/>
    <w:rsid w:val="00FB6B35"/>
    <w:rsid w:val="00FB7304"/>
    <w:rsid w:val="00FB7FA1"/>
    <w:rsid w:val="00FC0DB6"/>
    <w:rsid w:val="00FC1272"/>
    <w:rsid w:val="00FC1493"/>
    <w:rsid w:val="00FC1BDE"/>
    <w:rsid w:val="00FC1F57"/>
    <w:rsid w:val="00FC3A09"/>
    <w:rsid w:val="00FC44BC"/>
    <w:rsid w:val="00FC4CC4"/>
    <w:rsid w:val="00FC51ED"/>
    <w:rsid w:val="00FC5974"/>
    <w:rsid w:val="00FC5AC6"/>
    <w:rsid w:val="00FC637B"/>
    <w:rsid w:val="00FC6835"/>
    <w:rsid w:val="00FC7720"/>
    <w:rsid w:val="00FC7FF8"/>
    <w:rsid w:val="00FD01FD"/>
    <w:rsid w:val="00FD0D8B"/>
    <w:rsid w:val="00FD28B4"/>
    <w:rsid w:val="00FD3527"/>
    <w:rsid w:val="00FD7D36"/>
    <w:rsid w:val="00FE23BE"/>
    <w:rsid w:val="00FE3086"/>
    <w:rsid w:val="00FE3473"/>
    <w:rsid w:val="00FE3D80"/>
    <w:rsid w:val="00FE3DD7"/>
    <w:rsid w:val="00FE4D04"/>
    <w:rsid w:val="00FF0098"/>
    <w:rsid w:val="00FF03F6"/>
    <w:rsid w:val="00FF5173"/>
    <w:rsid w:val="00FF5916"/>
    <w:rsid w:val="00FF5CB3"/>
    <w:rsid w:val="00FF67BF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73537"/>
    <o:shapelayout v:ext="edit">
      <o:idmap v:ext="edit" data="1"/>
    </o:shapelayout>
  </w:shapeDefaults>
  <w:decimalSymbol w:val=","/>
  <w:listSeparator w:val=";"/>
  <w14:docId w14:val="6568571B"/>
  <w15:docId w15:val="{D1D26F35-6178-44FA-BF74-DEED33338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11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66A88"/>
    <w:rPr>
      <w:rFonts w:asciiTheme="minorHAnsi" w:hAnsiTheme="minorHAnsi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2B56E9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E14EBF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7C32B2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F74E7D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A19C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9176CC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9176CC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9176CC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9176CC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343E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5042C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Fuzeile">
    <w:name w:val="footer"/>
    <w:basedOn w:val="Standard"/>
    <w:link w:val="FuzeileZchn"/>
    <w:uiPriority w:val="57"/>
    <w:rsid w:val="00ED74D3"/>
    <w:pPr>
      <w:spacing w:after="0"/>
      <w:jc w:val="right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FE4E2E"/>
    <w:rPr>
      <w:sz w:val="16"/>
      <w:szCs w:val="15"/>
      <w:lang w:val="de-AT"/>
    </w:rPr>
  </w:style>
  <w:style w:type="paragraph" w:styleId="KeinLeerraum">
    <w:name w:val="No Spacing"/>
    <w:basedOn w:val="Standard"/>
    <w:link w:val="KeinLeerraumZchn"/>
    <w:qFormat/>
    <w:rsid w:val="00CD61E1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2B56E9"/>
    <w:rPr>
      <w:bCs/>
      <w:color w:val="E6320F" w:themeColor="text2"/>
      <w:sz w:val="56"/>
      <w:szCs w:val="22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536503"/>
    <w:rPr>
      <w:rFonts w:asciiTheme="majorHAnsi" w:hAnsiTheme="majorHAnsi"/>
      <w:b/>
      <w:bCs/>
      <w:color w:val="E6320F" w:themeColor="text2"/>
      <w:sz w:val="30"/>
      <w:lang w:val="de-AT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576F52"/>
    <w:rPr>
      <w:rFonts w:asciiTheme="majorHAnsi" w:hAnsiTheme="majorHAnsi"/>
      <w:b/>
      <w:bCs/>
      <w:sz w:val="25"/>
      <w:lang w:val="de-AT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536503"/>
    <w:rPr>
      <w:rFonts w:asciiTheme="majorHAnsi" w:hAnsiTheme="majorHAnsi"/>
      <w:b/>
      <w:bCs/>
      <w:sz w:val="23"/>
      <w:lang w:val="de-AT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A19C4"/>
    <w:rPr>
      <w:rFonts w:asciiTheme="majorHAnsi" w:hAnsiTheme="majorHAnsi"/>
      <w:bCs/>
      <w:color w:val="4D4D4D"/>
      <w:sz w:val="23"/>
      <w:lang w:val="de-AT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10BF1"/>
    <w:rPr>
      <w:caps/>
      <w:spacing w:val="10"/>
      <w:sz w:val="18"/>
      <w:szCs w:val="18"/>
      <w:lang w:val="de-AT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10BF1"/>
    <w:rPr>
      <w:i/>
      <w:caps/>
      <w:spacing w:val="10"/>
      <w:sz w:val="18"/>
      <w:szCs w:val="18"/>
      <w:lang w:val="de-AT"/>
    </w:rPr>
  </w:style>
  <w:style w:type="paragraph" w:styleId="Beschriftung">
    <w:name w:val="caption"/>
    <w:basedOn w:val="Standard"/>
    <w:next w:val="Standard"/>
    <w:uiPriority w:val="5"/>
    <w:qFormat/>
    <w:rsid w:val="00B410E5"/>
    <w:pPr>
      <w:spacing w:before="345"/>
    </w:pPr>
    <w:rPr>
      <w:bCs/>
      <w:color w:val="404040" w:themeColor="text1" w:themeTint="BF"/>
      <w:sz w:val="19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0619DC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9176CC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8E316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83382F"/>
    <w:pPr>
      <w:numPr>
        <w:numId w:val="6"/>
      </w:numPr>
      <w:ind w:left="397" w:hanging="397"/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082363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082363"/>
    <w:rPr>
      <w:rFonts w:asciiTheme="minorHAnsi" w:hAnsiTheme="minorHAnsi"/>
      <w:iCs/>
      <w:color w:val="E6320F" w:themeColor="text2"/>
      <w:sz w:val="25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8E3164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8E3164"/>
    <w:rPr>
      <w:i/>
      <w:iCs/>
      <w:sz w:val="23"/>
      <w:szCs w:val="20"/>
      <w:lang w:val="de-AT"/>
    </w:rPr>
  </w:style>
  <w:style w:type="character" w:styleId="IntensiveHervorhebung">
    <w:name w:val="Intense Emphasis"/>
    <w:uiPriority w:val="21"/>
    <w:semiHidden/>
    <w:rsid w:val="00DC53C4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F013B5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9176CC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176CC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6456D7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1C1B9F"/>
    <w:rPr>
      <w:sz w:val="23"/>
      <w:szCs w:val="20"/>
      <w:lang w:val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3A67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675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74105E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CC1917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1D72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36503"/>
    <w:rPr>
      <w:sz w:val="23"/>
      <w:szCs w:val="20"/>
      <w:lang w:val="de-AT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B6715C"/>
  </w:style>
  <w:style w:type="character" w:styleId="Platzhaltertext">
    <w:name w:val="Placeholder Text"/>
    <w:basedOn w:val="Absatz-Standardschriftart"/>
    <w:uiPriority w:val="99"/>
    <w:semiHidden/>
    <w:rsid w:val="00B7134B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D60857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536503"/>
    <w:rPr>
      <w:rFonts w:asciiTheme="majorHAnsi" w:eastAsia="Calibri" w:hAnsiTheme="majorHAnsi" w:cs="Times New Roman"/>
      <w:sz w:val="56"/>
      <w:szCs w:val="60"/>
      <w:lang w:val="de-AT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EF2FA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536503"/>
    <w:rPr>
      <w:rFonts w:asciiTheme="majorHAnsi" w:eastAsiaTheme="majorEastAsia" w:hAnsiTheme="majorHAnsi" w:cstheme="majorBidi"/>
      <w:iCs/>
      <w:sz w:val="28"/>
      <w:szCs w:val="24"/>
      <w:lang w:val="de-AT"/>
    </w:rPr>
  </w:style>
  <w:style w:type="paragraph" w:customStyle="1" w:styleId="Anschriftdaten">
    <w:name w:val="Anschriftdaten"/>
    <w:basedOn w:val="KeinLeerraum"/>
    <w:uiPriority w:val="49"/>
    <w:qFormat/>
    <w:rsid w:val="00C558C2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82EAD"/>
    <w:rPr>
      <w:i/>
      <w:iCs/>
    </w:rPr>
  </w:style>
  <w:style w:type="paragraph" w:customStyle="1" w:styleId="TH-Spalte">
    <w:name w:val="TH-Spalte"/>
    <w:basedOn w:val="TD"/>
    <w:uiPriority w:val="4"/>
    <w:qFormat/>
    <w:rsid w:val="00830A6A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164C69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rsid w:val="00B52EF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1C1950"/>
    <w:pPr>
      <w:numPr>
        <w:numId w:val="3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DC2CBA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semiHidden/>
    <w:qFormat/>
    <w:rsid w:val="001C1950"/>
    <w:pPr>
      <w:numPr>
        <w:ilvl w:val="2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1C1950"/>
    <w:pPr>
      <w:numPr>
        <w:ilvl w:val="3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DC2CBA"/>
    <w:pPr>
      <w:numPr>
        <w:numId w:val="2"/>
      </w:numPr>
    </w:pPr>
  </w:style>
  <w:style w:type="paragraph" w:styleId="Aufzhlungszeichen5">
    <w:name w:val="List Bullet 5"/>
    <w:basedOn w:val="Standard"/>
    <w:uiPriority w:val="10"/>
    <w:semiHidden/>
    <w:rsid w:val="006F466B"/>
    <w:pPr>
      <w:numPr>
        <w:ilvl w:val="4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1C1950"/>
    <w:pPr>
      <w:numPr>
        <w:ilvl w:val="5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1C1950"/>
    <w:pPr>
      <w:numPr>
        <w:ilvl w:val="6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1C1950"/>
    <w:pPr>
      <w:numPr>
        <w:ilvl w:val="7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1C1950"/>
    <w:pPr>
      <w:numPr>
        <w:ilvl w:val="8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D77FC3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D77FC3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0619DC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D77FC3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D97E6D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rsid w:val="00B52EF8"/>
    <w:pPr>
      <w:jc w:val="left"/>
    </w:pPr>
  </w:style>
  <w:style w:type="table" w:styleId="HelleSchattierung">
    <w:name w:val="Light Shading"/>
    <w:basedOn w:val="NormaleTabelle"/>
    <w:uiPriority w:val="60"/>
    <w:rsid w:val="00B52EF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0A12E3"/>
    <w:rPr>
      <w:b/>
    </w:rPr>
  </w:style>
  <w:style w:type="paragraph" w:customStyle="1" w:styleId="GliederungListenfortsetzung11">
    <w:name w:val="Gliederung Listenfortsetzung 1.1."/>
    <w:aliases w:val="GL F 1.1.,GL F 1.1"/>
    <w:basedOn w:val="Listenfortsetzung2"/>
    <w:next w:val="Gliederung11"/>
    <w:uiPriority w:val="17"/>
    <w:qFormat/>
    <w:rsid w:val="0005047B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593658"/>
    <w:pPr>
      <w:numPr>
        <w:numId w:val="4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3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,GL 1"/>
    <w:basedOn w:val="Standard"/>
    <w:uiPriority w:val="17"/>
    <w:qFormat/>
    <w:rsid w:val="00B06626"/>
    <w:pPr>
      <w:numPr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,GL 1.1"/>
    <w:basedOn w:val="Standard"/>
    <w:uiPriority w:val="17"/>
    <w:qFormat/>
    <w:rsid w:val="00B06626"/>
    <w:pPr>
      <w:numPr>
        <w:ilvl w:val="1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,GL 1.1.1."/>
    <w:basedOn w:val="Standard"/>
    <w:uiPriority w:val="17"/>
    <w:semiHidden/>
    <w:rsid w:val="00B06626"/>
    <w:pPr>
      <w:numPr>
        <w:ilvl w:val="2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05047B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,GL F 1"/>
    <w:basedOn w:val="Listenfortsetzung"/>
    <w:next w:val="Gliederung1"/>
    <w:uiPriority w:val="17"/>
    <w:qFormat/>
    <w:rsid w:val="00C076CB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88467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3D55AA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semiHidden/>
    <w:unhideWhenUsed/>
    <w:rsid w:val="003D55AA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F4CD2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3D75ED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E23127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6D615A"/>
    <w:pPr>
      <w:numPr>
        <w:numId w:val="35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921639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024CA9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F51841"/>
    <w:rPr>
      <w:sz w:val="19"/>
      <w:szCs w:val="20"/>
      <w:lang w:val="de-AT"/>
    </w:rPr>
  </w:style>
  <w:style w:type="character" w:styleId="Funotenzeichen">
    <w:name w:val="footnote reference"/>
    <w:basedOn w:val="Absatz-Standardschriftart"/>
    <w:uiPriority w:val="57"/>
    <w:semiHidden/>
    <w:unhideWhenUsed/>
    <w:rsid w:val="00921639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E3164"/>
    <w:rPr>
      <w:sz w:val="20"/>
      <w:szCs w:val="20"/>
      <w:lang w:val="de-AT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30"/>
      </w:numPr>
      <w:ind w:left="397" w:hanging="397"/>
    </w:pPr>
  </w:style>
  <w:style w:type="numbering" w:customStyle="1" w:styleId="ATGliederungsliste">
    <w:name w:val="AT Gliederungsliste"/>
    <w:uiPriority w:val="99"/>
    <w:rsid w:val="00B06626"/>
    <w:pPr>
      <w:numPr>
        <w:numId w:val="31"/>
      </w:numPr>
    </w:pPr>
  </w:style>
  <w:style w:type="paragraph" w:styleId="Listennummer2">
    <w:name w:val="List Number 2"/>
    <w:aliases w:val="OL 2"/>
    <w:basedOn w:val="Standard"/>
    <w:uiPriority w:val="12"/>
    <w:qFormat/>
    <w:rsid w:val="006D615A"/>
    <w:pPr>
      <w:numPr>
        <w:ilvl w:val="1"/>
        <w:numId w:val="35"/>
      </w:numPr>
      <w:spacing w:after="0"/>
    </w:pPr>
  </w:style>
  <w:style w:type="paragraph" w:styleId="Listennummer3">
    <w:name w:val="List Number 3"/>
    <w:aliases w:val="OL 3"/>
    <w:basedOn w:val="Standard"/>
    <w:uiPriority w:val="12"/>
    <w:semiHidden/>
    <w:rsid w:val="006D615A"/>
    <w:pPr>
      <w:numPr>
        <w:ilvl w:val="2"/>
        <w:numId w:val="35"/>
      </w:numPr>
      <w:spacing w:after="0"/>
    </w:pPr>
  </w:style>
  <w:style w:type="paragraph" w:styleId="Listennummer4">
    <w:name w:val="List Number 4"/>
    <w:basedOn w:val="Standard"/>
    <w:uiPriority w:val="12"/>
    <w:semiHidden/>
    <w:rsid w:val="006D615A"/>
    <w:pPr>
      <w:numPr>
        <w:ilvl w:val="3"/>
        <w:numId w:val="35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6D615A"/>
    <w:pPr>
      <w:numPr>
        <w:ilvl w:val="4"/>
        <w:numId w:val="35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6D615A"/>
    <w:pPr>
      <w:numPr>
        <w:ilvl w:val="5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D615A"/>
    <w:pPr>
      <w:numPr>
        <w:ilvl w:val="6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D615A"/>
    <w:pPr>
      <w:numPr>
        <w:ilvl w:val="7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D615A"/>
    <w:pPr>
      <w:numPr>
        <w:ilvl w:val="8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46017D"/>
    <w:pPr>
      <w:spacing w:line="240" w:lineRule="auto"/>
    </w:pPr>
    <w:tblPr>
      <w:tblStyleRowBandSize w:val="1"/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D615A"/>
    <w:pPr>
      <w:numPr>
        <w:numId w:val="8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5042C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5042C1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5D080F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0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0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0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0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0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180AB3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,P-UL-1"/>
    <w:basedOn w:val="Standard"/>
    <w:uiPriority w:val="20"/>
    <w:qFormat/>
    <w:rsid w:val="00BB7979"/>
    <w:pPr>
      <w:numPr>
        <w:numId w:val="3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29493C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 Ende,P-UL-1-L"/>
    <w:basedOn w:val="ProgrammAufzhlung1"/>
    <w:uiPriority w:val="24"/>
    <w:qFormat/>
    <w:rsid w:val="00EF3C72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3A0501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045099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5042C1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595C3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BB7979"/>
    <w:pPr>
      <w:numPr>
        <w:numId w:val="23"/>
      </w:numPr>
    </w:pPr>
  </w:style>
  <w:style w:type="paragraph" w:customStyle="1" w:styleId="Vermerk">
    <w:name w:val="Vermerk"/>
    <w:basedOn w:val="Standard"/>
    <w:uiPriority w:val="47"/>
    <w:qFormat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F87355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B463C6"/>
    <w:pPr>
      <w:numPr>
        <w:numId w:val="41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EE1C95"/>
    <w:rPr>
      <w:b/>
      <w:sz w:val="28"/>
      <w:shd w:val="clear" w:color="auto" w:fill="FFFFFF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41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D27E4A"/>
    <w:pPr>
      <w:numPr>
        <w:numId w:val="41"/>
      </w:numPr>
    </w:pPr>
  </w:style>
  <w:style w:type="paragraph" w:styleId="Endnotentext">
    <w:name w:val="endnote text"/>
    <w:basedOn w:val="Standard"/>
    <w:link w:val="EndnotentextZchn"/>
    <w:uiPriority w:val="99"/>
    <w:semiHidden/>
    <w:unhideWhenUsed/>
    <w:rsid w:val="00CC5028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CC5028"/>
    <w:rPr>
      <w:rFonts w:asciiTheme="minorHAnsi" w:hAnsiTheme="minorHAnsi"/>
      <w:sz w:val="20"/>
      <w:szCs w:val="20"/>
      <w14:numForm w14:val="lining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344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0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weinobstklosterneuburg.at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ia.krenn@weinobst.at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jp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REPUBLIK-AT-DOKUMENTVORLAGEN\PersoenlicheBriefe-FINAL\DE-Persoenliche-Briefvorlagen-alle\DE-Pers-Briefvorlage-BMN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B6432C3717C40168F43D64DA556F3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090AEE-C330-4763-829A-50EE0A0E1BF1}"/>
      </w:docPartPr>
      <w:docPartBody>
        <w:p w:rsidR="00F37708" w:rsidRDefault="00F37708">
          <w:pPr>
            <w:pStyle w:val="BB6432C3717C40168F43D64DA556F350"/>
          </w:pPr>
          <w:r w:rsidRPr="00577BD7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37708"/>
    <w:rsid w:val="000479A3"/>
    <w:rsid w:val="0006445F"/>
    <w:rsid w:val="00064FAB"/>
    <w:rsid w:val="000650E6"/>
    <w:rsid w:val="000761EE"/>
    <w:rsid w:val="00080347"/>
    <w:rsid w:val="000B2C8B"/>
    <w:rsid w:val="000C6C92"/>
    <w:rsid w:val="000D76A5"/>
    <w:rsid w:val="000D7FC5"/>
    <w:rsid w:val="000E11F9"/>
    <w:rsid w:val="000E31C7"/>
    <w:rsid w:val="000E56BF"/>
    <w:rsid w:val="000F1A61"/>
    <w:rsid w:val="00112308"/>
    <w:rsid w:val="00113EAD"/>
    <w:rsid w:val="00134B11"/>
    <w:rsid w:val="0014039E"/>
    <w:rsid w:val="0014100C"/>
    <w:rsid w:val="00145C20"/>
    <w:rsid w:val="00167B41"/>
    <w:rsid w:val="00187A52"/>
    <w:rsid w:val="001A61D6"/>
    <w:rsid w:val="00215FAB"/>
    <w:rsid w:val="002172F0"/>
    <w:rsid w:val="002216FE"/>
    <w:rsid w:val="00250E9C"/>
    <w:rsid w:val="002641CF"/>
    <w:rsid w:val="00284E92"/>
    <w:rsid w:val="00293CE6"/>
    <w:rsid w:val="002B38AE"/>
    <w:rsid w:val="002C33BA"/>
    <w:rsid w:val="002C7255"/>
    <w:rsid w:val="002D0CF5"/>
    <w:rsid w:val="002D4015"/>
    <w:rsid w:val="002D67A8"/>
    <w:rsid w:val="002E704F"/>
    <w:rsid w:val="003145BE"/>
    <w:rsid w:val="00320073"/>
    <w:rsid w:val="00321BD3"/>
    <w:rsid w:val="0032308A"/>
    <w:rsid w:val="003510DD"/>
    <w:rsid w:val="00353096"/>
    <w:rsid w:val="00353EAF"/>
    <w:rsid w:val="00373928"/>
    <w:rsid w:val="00392CB3"/>
    <w:rsid w:val="0039522C"/>
    <w:rsid w:val="003B10AD"/>
    <w:rsid w:val="003B21E8"/>
    <w:rsid w:val="00410314"/>
    <w:rsid w:val="00426F4A"/>
    <w:rsid w:val="00443B42"/>
    <w:rsid w:val="00443D1C"/>
    <w:rsid w:val="0045234D"/>
    <w:rsid w:val="00453EE2"/>
    <w:rsid w:val="004E7E06"/>
    <w:rsid w:val="00523F93"/>
    <w:rsid w:val="00533AD5"/>
    <w:rsid w:val="00536282"/>
    <w:rsid w:val="0054437C"/>
    <w:rsid w:val="0054568E"/>
    <w:rsid w:val="00570351"/>
    <w:rsid w:val="00571CDF"/>
    <w:rsid w:val="00573425"/>
    <w:rsid w:val="005A6777"/>
    <w:rsid w:val="005C24CC"/>
    <w:rsid w:val="005E0676"/>
    <w:rsid w:val="005E0DBD"/>
    <w:rsid w:val="00606498"/>
    <w:rsid w:val="006179C0"/>
    <w:rsid w:val="006277C5"/>
    <w:rsid w:val="00657CBA"/>
    <w:rsid w:val="00661793"/>
    <w:rsid w:val="00666462"/>
    <w:rsid w:val="00675E68"/>
    <w:rsid w:val="006970A8"/>
    <w:rsid w:val="006A7EC3"/>
    <w:rsid w:val="006B1E10"/>
    <w:rsid w:val="006C4116"/>
    <w:rsid w:val="006D2172"/>
    <w:rsid w:val="006E754D"/>
    <w:rsid w:val="006E7883"/>
    <w:rsid w:val="00724AEF"/>
    <w:rsid w:val="007358D8"/>
    <w:rsid w:val="00751AB7"/>
    <w:rsid w:val="0076573E"/>
    <w:rsid w:val="0077715C"/>
    <w:rsid w:val="007859B5"/>
    <w:rsid w:val="00791227"/>
    <w:rsid w:val="007926DA"/>
    <w:rsid w:val="007C0CF7"/>
    <w:rsid w:val="007D52AB"/>
    <w:rsid w:val="00802415"/>
    <w:rsid w:val="00805447"/>
    <w:rsid w:val="00812CE3"/>
    <w:rsid w:val="00822803"/>
    <w:rsid w:val="00835F48"/>
    <w:rsid w:val="00853DB8"/>
    <w:rsid w:val="008736E7"/>
    <w:rsid w:val="00886798"/>
    <w:rsid w:val="008A6121"/>
    <w:rsid w:val="008A77DD"/>
    <w:rsid w:val="008E196D"/>
    <w:rsid w:val="008E6BAB"/>
    <w:rsid w:val="008F3D04"/>
    <w:rsid w:val="008F7DB9"/>
    <w:rsid w:val="00904D5D"/>
    <w:rsid w:val="00961D44"/>
    <w:rsid w:val="009A255A"/>
    <w:rsid w:val="009B571B"/>
    <w:rsid w:val="009C4F8A"/>
    <w:rsid w:val="009F7EAC"/>
    <w:rsid w:val="00A00861"/>
    <w:rsid w:val="00A2073A"/>
    <w:rsid w:val="00A23A71"/>
    <w:rsid w:val="00A4146E"/>
    <w:rsid w:val="00A42B41"/>
    <w:rsid w:val="00A467A3"/>
    <w:rsid w:val="00A5071C"/>
    <w:rsid w:val="00A602DB"/>
    <w:rsid w:val="00A7296F"/>
    <w:rsid w:val="00A809D4"/>
    <w:rsid w:val="00A91FF9"/>
    <w:rsid w:val="00A924CB"/>
    <w:rsid w:val="00AE32F6"/>
    <w:rsid w:val="00AF3EFE"/>
    <w:rsid w:val="00AF4E4A"/>
    <w:rsid w:val="00B1507D"/>
    <w:rsid w:val="00B16025"/>
    <w:rsid w:val="00B27C72"/>
    <w:rsid w:val="00B305C0"/>
    <w:rsid w:val="00B36025"/>
    <w:rsid w:val="00B40A20"/>
    <w:rsid w:val="00B4312C"/>
    <w:rsid w:val="00B53C99"/>
    <w:rsid w:val="00B8232A"/>
    <w:rsid w:val="00B9335A"/>
    <w:rsid w:val="00B9706F"/>
    <w:rsid w:val="00B9761B"/>
    <w:rsid w:val="00BA6BE9"/>
    <w:rsid w:val="00BC7CF1"/>
    <w:rsid w:val="00BD4BF7"/>
    <w:rsid w:val="00BE0CB1"/>
    <w:rsid w:val="00C01DF3"/>
    <w:rsid w:val="00C229B0"/>
    <w:rsid w:val="00C31561"/>
    <w:rsid w:val="00C318A6"/>
    <w:rsid w:val="00C40DAC"/>
    <w:rsid w:val="00C667ED"/>
    <w:rsid w:val="00C831BD"/>
    <w:rsid w:val="00C832EC"/>
    <w:rsid w:val="00C979CC"/>
    <w:rsid w:val="00CA0AE3"/>
    <w:rsid w:val="00CB0689"/>
    <w:rsid w:val="00CB7B06"/>
    <w:rsid w:val="00CE167C"/>
    <w:rsid w:val="00CE78F8"/>
    <w:rsid w:val="00CF09CA"/>
    <w:rsid w:val="00CF4C01"/>
    <w:rsid w:val="00D047D5"/>
    <w:rsid w:val="00D576CD"/>
    <w:rsid w:val="00D65471"/>
    <w:rsid w:val="00D6747F"/>
    <w:rsid w:val="00D74172"/>
    <w:rsid w:val="00D93A95"/>
    <w:rsid w:val="00DD5011"/>
    <w:rsid w:val="00DE4A5E"/>
    <w:rsid w:val="00DE4D5F"/>
    <w:rsid w:val="00DE5C6D"/>
    <w:rsid w:val="00DE72D7"/>
    <w:rsid w:val="00E01A44"/>
    <w:rsid w:val="00E03E70"/>
    <w:rsid w:val="00E11596"/>
    <w:rsid w:val="00E3582A"/>
    <w:rsid w:val="00E574E9"/>
    <w:rsid w:val="00E63EBF"/>
    <w:rsid w:val="00E7545D"/>
    <w:rsid w:val="00E851B8"/>
    <w:rsid w:val="00E92751"/>
    <w:rsid w:val="00EC0544"/>
    <w:rsid w:val="00EE3DB9"/>
    <w:rsid w:val="00F04E60"/>
    <w:rsid w:val="00F35A65"/>
    <w:rsid w:val="00F37708"/>
    <w:rsid w:val="00F56091"/>
    <w:rsid w:val="00F63C07"/>
    <w:rsid w:val="00F74E95"/>
    <w:rsid w:val="00F76787"/>
    <w:rsid w:val="00F87181"/>
    <w:rsid w:val="00FB2BC8"/>
    <w:rsid w:val="00FB3BFF"/>
    <w:rsid w:val="00FB5A3C"/>
    <w:rsid w:val="00FD2B30"/>
    <w:rsid w:val="00FE3DD7"/>
    <w:rsid w:val="00FE46AF"/>
    <w:rsid w:val="00FE7DB6"/>
    <w:rsid w:val="00FF444A"/>
    <w:rsid w:val="00FF7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BB6432C3717C40168F43D64DA556F350">
    <w:name w:val="BB6432C3717C40168F43D64DA556F35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eu2018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3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Props1.xml><?xml version="1.0" encoding="utf-8"?>
<ds:datastoreItem xmlns:ds="http://schemas.openxmlformats.org/officeDocument/2006/customXml" ds:itemID="{19CBDABE-3818-4845-854A-4A8F73D33E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3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DE-Pers-Briefvorlage-BMNT</Template>
  <TotalTime>0</TotalTime>
  <Pages>2</Pages>
  <Words>519</Words>
  <Characters>2943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Betreff</vt:lpstr>
    </vt:vector>
  </TitlesOfParts>
  <Company>Bundeskanzleramt</Company>
  <LinksUpToDate>false</LinksUpToDate>
  <CharactersWithSpaces>3456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Betreff</dc:title>
  <dc:subject/>
  <dc:creator>Windows-Benutzer</dc:creator>
  <cp:keywords/>
  <dc:description/>
  <cp:lastModifiedBy>Krenn Pia</cp:lastModifiedBy>
  <cp:revision>6</cp:revision>
  <cp:lastPrinted>2026-06-10T05:03:00Z</cp:lastPrinted>
  <dcterms:created xsi:type="dcterms:W3CDTF">2026-06-29T09:42:00Z</dcterms:created>
  <dcterms:modified xsi:type="dcterms:W3CDTF">2026-07-03T12:14:00Z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01.08.2018</vt:lpwstr>
  </property>
  <property fmtid="{D5CDD505-2E9C-101B-9397-08002B2CF9AE}" pid="8" name="FSC#EIBPRECONFIG@1.1001:EIBApprovedBy">
    <vt:lpwstr>MILLER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Michelle MILLER, BSc</vt:lpwstr>
  </property>
  <property fmtid="{D5CDD505-2E9C-101B-9397-08002B2CF9AE}" pid="11" name="FSC#EIBPRECONFIG@1.1001:EIBApprovedByPostTitle">
    <vt:lpwstr>BSc</vt:lpwstr>
  </property>
  <property fmtid="{D5CDD505-2E9C-101B-9397-08002B2CF9AE}" pid="12" name="FSC#EIBPRECONFIG@1.1001:EIBDepartment">
    <vt:lpwstr>BKA - Schulung (Schulung und Test)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edith.vosta@bka.gv.at</vt:lpwstr>
  </property>
  <property fmtid="{D5CDD505-2E9C-101B-9397-08002B2CF9AE}" pid="19" name="FSC#EIBPRECONFIG@1.1001:OUEmail">
    <vt:lpwstr>hotline@bka.gv.at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Testzahl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Ballhausplatz 2, 1010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COO.3000.100.1.177361</vt:lpwstr>
  </property>
  <property fmtid="{D5CDD505-2E9C-101B-9397-08002B2CF9AE}" pid="37" name="FSC#EIBPRECONFIG@1.1001:currentuserrolegroup">
    <vt:lpwstr>COO.3000.100.1.2566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COO.3000.101.19.565869</vt:lpwstr>
  </property>
  <property fmtid="{D5CDD505-2E9C-101B-9397-08002B2CF9AE}" pid="40" name="FSC#EIBPRECONFIG@1.1001:toplevelobject">
    <vt:lpwstr>COO.3000.101.25.6865328</vt:lpwstr>
  </property>
  <property fmtid="{D5CDD505-2E9C-101B-9397-08002B2CF9AE}" pid="41" name="FSC#EIBPRECONFIG@1.1001:objchangedby">
    <vt:lpwstr>Edith VOSTA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01.08.2018</vt:lpwstr>
  </property>
  <property fmtid="{D5CDD505-2E9C-101B-9397-08002B2CF9AE}" pid="44" name="FSC#EIBPRECONFIG@1.1001:objname">
    <vt:lpwstr>fin-Standarderledigung_BKA-Logo_BK</vt:lpwstr>
  </property>
  <property fmtid="{D5CDD505-2E9C-101B-9397-08002B2CF9AE}" pid="45" name="FSC#EIBPRECONFIG@1.1001:EIBProcessResponsiblePhone">
    <vt:lpwstr>204719</vt:lpwstr>
  </property>
  <property fmtid="{D5CDD505-2E9C-101B-9397-08002B2CF9AE}" pid="46" name="FSC#EIBPRECONFIG@1.1001:EIBProcessResponsibleMail">
    <vt:lpwstr>edith.vosta@bka.gv.at</vt:lpwstr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Edith VOSTA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Ich bin ein kurzer Betreff</vt:lpwstr>
  </property>
  <property fmtid="{D5CDD505-2E9C-101B-9397-08002B2CF9AE}" pid="53" name="FSC#COOELAK@1.1001:FileReference">
    <vt:lpwstr>SCHULUNG-999.997/0214-Schulung/2018</vt:lpwstr>
  </property>
  <property fmtid="{D5CDD505-2E9C-101B-9397-08002B2CF9AE}" pid="54" name="FSC#COOELAK@1.1001:FileRefYear">
    <vt:lpwstr>2018</vt:lpwstr>
  </property>
  <property fmtid="{D5CDD505-2E9C-101B-9397-08002B2CF9AE}" pid="55" name="FSC#COOELAK@1.1001:FileRefOrdinal">
    <vt:lpwstr>214</vt:lpwstr>
  </property>
  <property fmtid="{D5CDD505-2E9C-101B-9397-08002B2CF9AE}" pid="56" name="FSC#COOELAK@1.1001:FileRefOU">
    <vt:lpwstr>Schulung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Edith VOSTA</vt:lpwstr>
  </property>
  <property fmtid="{D5CDD505-2E9C-101B-9397-08002B2CF9AE}" pid="59" name="FSC#COOELAK@1.1001:OwnerExtension">
    <vt:lpwstr>204719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BKA - BPD/2 (Digitale Kommunikation)</vt:lpwstr>
  </property>
  <property fmtid="{D5CDD505-2E9C-101B-9397-08002B2CF9AE}" pid="66" name="FSC#COOELAK@1.1001:CreatedAt">
    <vt:lpwstr>01.08.2018</vt:lpwstr>
  </property>
  <property fmtid="{D5CDD505-2E9C-101B-9397-08002B2CF9AE}" pid="67" name="FSC#COOELAK@1.1001:OU">
    <vt:lpwstr>BKA - Schulung (Schulung und Test)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*COO.3000.101.23.5509448*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*SCHULUNG-999.997/0214-Schulung/2018*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VOSTA Edith</vt:lpwstr>
  </property>
  <property fmtid="{D5CDD505-2E9C-101B-9397-08002B2CF9AE}" pid="76" name="FSC#COOELAK@1.1001:ProcessResponsiblePhone">
    <vt:lpwstr>+43 (1) 53115-204719</vt:lpwstr>
  </property>
  <property fmtid="{D5CDD505-2E9C-101B-9397-08002B2CF9AE}" pid="77" name="FSC#COOELAK@1.1001:ProcessResponsibleMail">
    <vt:lpwstr>edith.vosta@bka.gv.at</vt:lpwstr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999.997</vt:lpwstr>
  </property>
  <property fmtid="{D5CDD505-2E9C-101B-9397-08002B2CF9AE}" pid="85" name="FSC#COOELAK@1.1001:CurrentUserRolePos">
    <vt:lpwstr>Genehmiger/in</vt:lpwstr>
  </property>
  <property fmtid="{D5CDD505-2E9C-101B-9397-08002B2CF9AE}" pid="86" name="FSC#COOELAK@1.1001:CurrentUserEmail">
    <vt:lpwstr>edith.vosta@bka.gv.at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COO.3000.101.23.5509448</vt:lpwstr>
  </property>
  <property fmtid="{D5CDD505-2E9C-101B-9397-08002B2CF9AE}" pid="119" name="FSC#FSCFOLIO@1.1001:docpropproject">
    <vt:lpwstr/>
  </property>
</Properties>
</file>