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2E1511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2E1511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685FA899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3373AE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Dez</w:t>
            </w:r>
            <w:r w:rsidR="00DE08DC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em</w:t>
            </w:r>
            <w:r w:rsidR="0051005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ber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DA104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5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5A87054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8063" w14:textId="307E7A9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Science Fiction </w:t>
            </w:r>
            <w:r w:rsidRPr="00C1026D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Rosé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2518" w14:textId="1CCDE3CC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4B601" w14:textId="06AE65E8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FIZZY Drink and Drive – alkoholfrei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D24DC6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6A7C0C5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9C3531" w:rsidRPr="000044B2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1E5B5FD2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lastRenderedPageBreak/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640E9648" w:rsidR="009C3531" w:rsidRPr="00B02E4C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8,90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7F3DB269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340CDB2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0CA24D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14,00</w:t>
            </w:r>
          </w:p>
        </w:tc>
      </w:tr>
      <w:tr w:rsidR="009C3531" w:rsidRPr="005C23D7" w14:paraId="22F67423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A0D2" w14:textId="58C8D7F0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5B47" w14:textId="0A00E97D" w:rsidR="009C3531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751C" w14:textId="5AE7085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D4F545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22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,00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7E7332" w:rsidRPr="005C23D7" w14:paraId="53DE939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6927" w14:textId="0AB17F98" w:rsidR="007E7332" w:rsidRPr="004A2358" w:rsidRDefault="007E733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Glühmost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E02" w14:textId="5678A915" w:rsidR="007E7332" w:rsidRPr="004A2358" w:rsidRDefault="007E733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B1D7" w14:textId="6F026AF9" w:rsidR="007E7332" w:rsidRPr="004A2358" w:rsidRDefault="007E733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3A7ED112" w:rsidR="009C3531" w:rsidRPr="006B0711" w:rsidRDefault="00515B3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Zwetschken-,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76739596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1,30</w:t>
            </w:r>
          </w:p>
        </w:tc>
      </w:tr>
      <w:tr w:rsidR="009C3531" w:rsidRPr="005C23D7" w14:paraId="4E0CDBA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999" w14:textId="6263A21A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</w:t>
            </w:r>
            <w:r w:rsidR="00EF70D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,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Schülerkonfitüre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F603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AC5B" w14:textId="409D2F2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2,2</w:t>
            </w: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3B6986FB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230 g: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Himbeere, Erdbeere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6B8CAC1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2,40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5875B872" w:rsidR="009C3531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</w:t>
            </w:r>
            <w:r w:rsidR="00515B3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3D73F94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3,30</w:t>
            </w:r>
          </w:p>
        </w:tc>
      </w:tr>
      <w:tr w:rsidR="001E2398" w:rsidRPr="005C23D7" w14:paraId="40611D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576E4" w14:textId="1B4316C3" w:rsidR="001E2398" w:rsidRPr="001E2398" w:rsidRDefault="001E2398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720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0AE" w14:textId="77CCF614" w:rsidR="001E2398" w:rsidRPr="001E2398" w:rsidRDefault="001E239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139C" w14:textId="6A70B0A6" w:rsidR="001E2398" w:rsidRPr="001E2398" w:rsidRDefault="001E2398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9C3531" w:rsidRPr="005C23D7" w14:paraId="20D0974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CE32" w14:textId="6ABE412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B245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1907" w14:textId="186D9464" w:rsidR="009C3531" w:rsidRPr="00A16EAA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A16EAA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AD23F" w14:textId="06D5D3EE" w:rsidR="009C3531" w:rsidRPr="00A16EAA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4250A4" w:rsidRPr="005C23D7" w14:paraId="090C70E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1D88" w14:textId="44B562B3" w:rsidR="004250A4" w:rsidRPr="004250A4" w:rsidRDefault="004250A4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6DBD9" w14:textId="4C8ABAAC" w:rsidR="004250A4" w:rsidRPr="004250A4" w:rsidRDefault="004250A4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EDD3" w14:textId="2F29C4F6" w:rsidR="004250A4" w:rsidRPr="004250A4" w:rsidRDefault="004250A4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4250A4" w:rsidRPr="005C23D7" w14:paraId="06C9FEB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3F492" w14:textId="44DF8D8F" w:rsidR="004250A4" w:rsidRPr="004250A4" w:rsidRDefault="004250A4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4A33" w14:textId="01283D58" w:rsidR="004250A4" w:rsidRPr="004250A4" w:rsidRDefault="004250A4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D531B" w14:textId="3B8F64A7" w:rsidR="004250A4" w:rsidRPr="004250A4" w:rsidRDefault="004250A4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DF27011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DA104B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5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711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313FB"/>
    <w:rsid w:val="00133039"/>
    <w:rsid w:val="0013398B"/>
    <w:rsid w:val="00136026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1F95"/>
    <w:rsid w:val="002D2B40"/>
    <w:rsid w:val="002D3DA6"/>
    <w:rsid w:val="002D4CF9"/>
    <w:rsid w:val="002D5342"/>
    <w:rsid w:val="002D68BF"/>
    <w:rsid w:val="002E1511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30A07"/>
    <w:rsid w:val="00331910"/>
    <w:rsid w:val="00332581"/>
    <w:rsid w:val="0033578E"/>
    <w:rsid w:val="00336E93"/>
    <w:rsid w:val="003373AE"/>
    <w:rsid w:val="00341101"/>
    <w:rsid w:val="00347256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2083"/>
    <w:rsid w:val="009020A1"/>
    <w:rsid w:val="00905846"/>
    <w:rsid w:val="0090690A"/>
    <w:rsid w:val="009134B3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412"/>
    <w:rsid w:val="00C75383"/>
    <w:rsid w:val="00C75EC2"/>
    <w:rsid w:val="00C80A55"/>
    <w:rsid w:val="00C815B7"/>
    <w:rsid w:val="00C97813"/>
    <w:rsid w:val="00C979CC"/>
    <w:rsid w:val="00CA02A4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B9"/>
    <w:rsid w:val="00CC0243"/>
    <w:rsid w:val="00CC1209"/>
    <w:rsid w:val="00CC44C9"/>
    <w:rsid w:val="00CC4E05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71137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4015"/>
    <w:rsid w:val="002D67A8"/>
    <w:rsid w:val="00353096"/>
    <w:rsid w:val="00353EAF"/>
    <w:rsid w:val="00392CB3"/>
    <w:rsid w:val="0039522C"/>
    <w:rsid w:val="003B21E8"/>
    <w:rsid w:val="00410314"/>
    <w:rsid w:val="00426F4A"/>
    <w:rsid w:val="00443B42"/>
    <w:rsid w:val="00443D1C"/>
    <w:rsid w:val="00453EE2"/>
    <w:rsid w:val="004E7E06"/>
    <w:rsid w:val="00523F93"/>
    <w:rsid w:val="00533AD5"/>
    <w:rsid w:val="00570351"/>
    <w:rsid w:val="00571CDF"/>
    <w:rsid w:val="00573425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809D4"/>
    <w:rsid w:val="00A91FF9"/>
    <w:rsid w:val="00AE32F6"/>
    <w:rsid w:val="00AF3EFE"/>
    <w:rsid w:val="00B27C72"/>
    <w:rsid w:val="00B305C0"/>
    <w:rsid w:val="00B36025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B0689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536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16</cp:revision>
  <cp:lastPrinted>2024-05-23T10:01:00Z</cp:lastPrinted>
  <dcterms:created xsi:type="dcterms:W3CDTF">2025-11-27T06:53:00Z</dcterms:created>
  <dcterms:modified xsi:type="dcterms:W3CDTF">2025-12-18T13:51:00Z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