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sz w:val="17"/>
          <w:lang w:val="de-AT"/>
        </w:rPr>
        <w:alias w:val="axesPDF - Layout-Tabelle"/>
        <w:tag w:val="axesPDF:Table:TableLayoutTable"/>
        <w:id w:val="1600754214"/>
        <w:placeholder>
          <w:docPart w:val="BB6432C3717C40168F43D64DA556F350"/>
        </w:placeholder>
      </w:sdtPr>
      <w:sdtEndPr>
        <w:rPr>
          <w:sz w:val="23"/>
        </w:rPr>
      </w:sdtEndPr>
      <w:sdtContent>
        <w:tbl>
          <w:tblPr>
            <w:tblW w:w="10469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  <w:tblDescription w:val="Briefkopf-Tabelle - von links nach rechts"/>
          </w:tblPr>
          <w:tblGrid>
            <w:gridCol w:w="6475"/>
            <w:gridCol w:w="3994"/>
          </w:tblGrid>
          <w:tr w:rsidR="00387DC9" w:rsidRPr="00B00087" w14:paraId="72510185" w14:textId="77777777" w:rsidTr="009C3531">
            <w:trPr>
              <w:trHeight w:val="1357"/>
            </w:trPr>
            <w:tc>
              <w:tcPr>
                <w:tcW w:w="6472" w:type="dxa"/>
              </w:tcPr>
              <w:p w14:paraId="3850159A" w14:textId="77777777" w:rsidR="00387DC9" w:rsidRPr="00B00087" w:rsidRDefault="00741561" w:rsidP="0054133F">
                <w:pPr>
                  <w:rPr>
                    <w:lang w:val="de-AT"/>
                  </w:rPr>
                </w:pPr>
                <w:r>
                  <w:rPr>
                    <w:noProof/>
                    <w:lang w:val="en-US"/>
                    <w14:numForm w14:val="default"/>
                  </w:rPr>
                  <w:drawing>
                    <wp:anchor distT="0" distB="0" distL="114300" distR="114300" simplePos="0" relativeHeight="251661824" behindDoc="0" locked="0" layoutInCell="1" allowOverlap="1" wp14:anchorId="1F5C52CE" wp14:editId="18CC4AC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27305</wp:posOffset>
                      </wp:positionV>
                      <wp:extent cx="1967230" cy="668655"/>
                      <wp:effectExtent l="0" t="0" r="0" b="0"/>
                      <wp:wrapNone/>
                      <wp:docPr id="1" name="Bild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 3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67230" cy="6686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3A7A1A">
                  <w:rPr>
                    <w:sz w:val="17"/>
                    <w:lang w:val="de-AT"/>
                  </w:rPr>
                  <w:t>9,0</w:t>
                </w:r>
              </w:p>
            </w:tc>
            <w:tc>
              <w:tcPr>
                <w:tcW w:w="3992" w:type="dxa"/>
                <w:vMerge w:val="restart"/>
              </w:tcPr>
              <w:p w14:paraId="39CD3AAF" w14:textId="0852DC92" w:rsidR="00B42E78" w:rsidRPr="00DB41EE" w:rsidRDefault="00F65943" w:rsidP="00DB41EE">
                <w:pPr>
                  <w:pStyle w:val="Absende-URL"/>
                  <w:rPr>
                    <w:rStyle w:val="Fett"/>
                    <w:b w:val="0"/>
                    <w:bCs w:val="0"/>
                    <w:lang w:val="de-AT"/>
                  </w:rPr>
                </w:pPr>
                <w:r>
                  <w:rPr>
                    <w:lang w:val="de-AT"/>
                  </w:rPr>
                  <w:t>weinobst</w:t>
                </w:r>
                <w:r w:rsidR="00967A80" w:rsidRPr="00967A80">
                  <w:rPr>
                    <w:lang w:val="de-AT"/>
                  </w:rPr>
                  <w:t>klosterneuburg</w:t>
                </w:r>
                <w:r w:rsidR="00035EE9" w:rsidRPr="00B00087">
                  <w:rPr>
                    <w:lang w:val="de-AT"/>
                  </w:rPr>
                  <w:t>.at</w:t>
                </w:r>
              </w:p>
              <w:p w14:paraId="3897B4E2" w14:textId="77777777" w:rsidR="00B013ED" w:rsidRPr="001C12A4" w:rsidRDefault="00B013ED" w:rsidP="00B013ED">
                <w:pPr>
                  <w:pStyle w:val="Absendedaten"/>
                  <w:rPr>
                    <w:sz w:val="20"/>
                    <w:lang w:val="de-AT"/>
                  </w:rPr>
                </w:pPr>
                <w:r w:rsidRPr="001C12A4">
                  <w:rPr>
                    <w:rStyle w:val="Fett"/>
                    <w:sz w:val="20"/>
                  </w:rPr>
                  <w:t>Pia Krenn</w:t>
                </w:r>
              </w:p>
              <w:p w14:paraId="2F03035E" w14:textId="07C4F175" w:rsidR="00B013ED" w:rsidRPr="001C12A4" w:rsidRDefault="00B62248" w:rsidP="00B013ED">
                <w:pPr>
                  <w:pStyle w:val="Absendedaten"/>
                  <w:rPr>
                    <w:rFonts w:eastAsia="Times New Roman"/>
                    <w:sz w:val="20"/>
                  </w:rPr>
                </w:pPr>
                <w:hyperlink r:id="rId11" w:history="1">
                  <w:r w:rsidR="006344C1" w:rsidRPr="00BB4A06">
                    <w:rPr>
                      <w:rStyle w:val="Hyperlink"/>
                      <w:rFonts w:ascii="Corbel" w:eastAsia="Times New Roman" w:hAnsi="Corbel" w:cs="Times New Roman"/>
                      <w:sz w:val="20"/>
                    </w:rPr>
                    <w:t>pia.krenn@weinobst.at</w:t>
                  </w:r>
                </w:hyperlink>
                <w:r w:rsidR="00B013ED" w:rsidRPr="001C12A4">
                  <w:rPr>
                    <w:rFonts w:eastAsia="Times New Roman"/>
                    <w:sz w:val="20"/>
                  </w:rPr>
                  <w:t xml:space="preserve"> </w:t>
                </w:r>
              </w:p>
              <w:p w14:paraId="21A4E8A5" w14:textId="77777777" w:rsidR="00B013ED" w:rsidRPr="001C12A4" w:rsidRDefault="00B013ED" w:rsidP="00B013ED">
                <w:pPr>
                  <w:pStyle w:val="Absendedaten"/>
                  <w:rPr>
                    <w:rFonts w:eastAsia="Times New Roman"/>
                    <w:sz w:val="20"/>
                  </w:rPr>
                </w:pPr>
                <w:r w:rsidRPr="001C12A4">
                  <w:rPr>
                    <w:rFonts w:eastAsia="Times New Roman"/>
                    <w:sz w:val="20"/>
                  </w:rPr>
                  <w:t>+43 2243 37910 275</w:t>
                </w:r>
              </w:p>
              <w:p w14:paraId="4E7DBDF5" w14:textId="77777777" w:rsidR="00B013ED" w:rsidRPr="001C12A4" w:rsidRDefault="00B013ED" w:rsidP="00B013ED">
                <w:pPr>
                  <w:pStyle w:val="Absendedaten"/>
                  <w:rPr>
                    <w:rFonts w:eastAsia="Times New Roman"/>
                    <w:sz w:val="20"/>
                  </w:rPr>
                </w:pPr>
                <w:r w:rsidRPr="001C12A4">
                  <w:rPr>
                    <w:rFonts w:eastAsia="Times New Roman"/>
                    <w:sz w:val="20"/>
                  </w:rPr>
                  <w:t>Fax +43 2243 37910 762</w:t>
                </w:r>
              </w:p>
              <w:p w14:paraId="5C245744" w14:textId="2B4FF417" w:rsidR="00387DC9" w:rsidRDefault="009071DE" w:rsidP="00967A80">
                <w:pPr>
                  <w:pStyle w:val="Absendedaten"/>
                  <w:rPr>
                    <w:rFonts w:eastAsia="Times New Roman"/>
                    <w:sz w:val="20"/>
                    <w:lang w:val="de-AT"/>
                  </w:rPr>
                </w:pPr>
                <w:r>
                  <w:rPr>
                    <w:rFonts w:eastAsia="Times New Roman"/>
                    <w:sz w:val="20"/>
                    <w:lang w:val="de-AT"/>
                  </w:rPr>
                  <w:t>Wiener</w:t>
                </w:r>
                <w:r w:rsidR="00295DF5">
                  <w:rPr>
                    <w:rFonts w:eastAsia="Times New Roman"/>
                    <w:sz w:val="20"/>
                    <w:lang w:val="de-AT"/>
                  </w:rPr>
                  <w:t xml:space="preserve"> S</w:t>
                </w:r>
                <w:r>
                  <w:rPr>
                    <w:rFonts w:eastAsia="Times New Roman"/>
                    <w:sz w:val="20"/>
                    <w:lang w:val="de-AT"/>
                  </w:rPr>
                  <w:t>traße 74</w:t>
                </w:r>
                <w:r w:rsidR="00B013ED" w:rsidRPr="001C12A4">
                  <w:rPr>
                    <w:rFonts w:eastAsia="Times New Roman"/>
                    <w:sz w:val="20"/>
                    <w:lang w:val="de-AT"/>
                  </w:rPr>
                  <w:t>, 3400 Klosterneuburg</w:t>
                </w:r>
              </w:p>
              <w:p w14:paraId="75665829" w14:textId="08E88AE0" w:rsidR="00664984" w:rsidRPr="00B013ED" w:rsidRDefault="00664984" w:rsidP="00967A80">
                <w:pPr>
                  <w:pStyle w:val="Absendedaten"/>
                  <w:rPr>
                    <w:b/>
                    <w:bCs/>
                  </w:rPr>
                </w:pPr>
              </w:p>
            </w:tc>
          </w:tr>
          <w:tr w:rsidR="00387DC9" w:rsidRPr="00B00087" w14:paraId="28E640A0" w14:textId="77777777" w:rsidTr="009C3531">
            <w:trPr>
              <w:trHeight w:val="772"/>
            </w:trPr>
            <w:tc>
              <w:tcPr>
                <w:tcW w:w="6472" w:type="dxa"/>
              </w:tcPr>
              <w:p w14:paraId="7B8F54BF" w14:textId="54335A7A" w:rsidR="00705E97" w:rsidRDefault="00705E97" w:rsidP="00764EB5">
                <w:pPr>
                  <w:pStyle w:val="Anschriftdaten"/>
                  <w:tabs>
                    <w:tab w:val="center" w:pos="2365"/>
                  </w:tabs>
                  <w:rPr>
                    <w:lang w:val="de-AT"/>
                  </w:rPr>
                </w:pPr>
              </w:p>
              <w:p w14:paraId="6F557467" w14:textId="204E1E30" w:rsidR="00A66C7F" w:rsidRDefault="00A66C7F" w:rsidP="00764EB5">
                <w:pPr>
                  <w:pStyle w:val="Anschriftdaten"/>
                  <w:tabs>
                    <w:tab w:val="center" w:pos="2365"/>
                  </w:tabs>
                  <w:rPr>
                    <w:lang w:val="de-AT"/>
                  </w:rPr>
                </w:pPr>
              </w:p>
              <w:p w14:paraId="758393D9" w14:textId="5879C86F" w:rsidR="001F2627" w:rsidRDefault="001F2627" w:rsidP="00764EB5">
                <w:pPr>
                  <w:pStyle w:val="Anschriftdaten"/>
                  <w:tabs>
                    <w:tab w:val="center" w:pos="2365"/>
                  </w:tabs>
                  <w:rPr>
                    <w:lang w:val="de-AT"/>
                  </w:rPr>
                </w:pPr>
              </w:p>
              <w:p w14:paraId="28931120" w14:textId="5DBC24F2" w:rsidR="00981337" w:rsidRPr="00B00087" w:rsidRDefault="00B62248" w:rsidP="00764EB5">
                <w:pPr>
                  <w:pStyle w:val="Anschriftdaten"/>
                  <w:tabs>
                    <w:tab w:val="center" w:pos="2365"/>
                  </w:tabs>
                  <w:rPr>
                    <w:lang w:val="de-AT"/>
                  </w:rPr>
                </w:pPr>
              </w:p>
            </w:tc>
            <w:tc>
              <w:tcPr>
                <w:tcW w:w="3992" w:type="dxa"/>
                <w:vMerge/>
                <w:vAlign w:val="center"/>
              </w:tcPr>
              <w:p w14:paraId="2D04B6D1" w14:textId="77777777" w:rsidR="00387DC9" w:rsidRPr="00B00087" w:rsidRDefault="00387DC9" w:rsidP="0054133F">
                <w:pPr>
                  <w:rPr>
                    <w:lang w:val="de-AT"/>
                  </w:rPr>
                </w:pPr>
              </w:p>
            </w:tc>
          </w:tr>
        </w:tbl>
      </w:sdtContent>
    </w:sdt>
    <w:tbl>
      <w:tblPr>
        <w:tblW w:w="10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Briefkopf-Tabelle - von links nach rechts"/>
      </w:tblPr>
      <w:tblGrid>
        <w:gridCol w:w="9500"/>
        <w:gridCol w:w="282"/>
        <w:gridCol w:w="687"/>
      </w:tblGrid>
      <w:tr w:rsidR="003B2159" w:rsidRPr="005C23D7" w14:paraId="5C7BA5AD" w14:textId="77777777" w:rsidTr="009C3531">
        <w:trPr>
          <w:trHeight w:val="103"/>
          <w:jc w:val="center"/>
        </w:trPr>
        <w:tc>
          <w:tcPr>
            <w:tcW w:w="10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4715" w14:textId="37B773F8" w:rsidR="003B2159" w:rsidRPr="005C23D7" w:rsidRDefault="002A28CE" w:rsidP="0051005D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  <w:t>AB-HOF-VERKAUF</w:t>
            </w:r>
            <w:r w:rsidR="002D3DA6"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  <w:t xml:space="preserve"> </w:t>
            </w:r>
            <w:r w:rsidR="00322ED0"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  <w:t>August</w:t>
            </w:r>
            <w:r w:rsidR="0089093B"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  <w:t xml:space="preserve"> 202</w:t>
            </w:r>
            <w:r w:rsidR="008A05AD">
              <w:rPr>
                <w:rFonts w:ascii="Calibri" w:eastAsia="Times New Roman" w:hAnsi="Calibri" w:cs="Calibri"/>
                <w:b/>
                <w:color w:val="C00000"/>
                <w:sz w:val="40"/>
                <w:szCs w:val="40"/>
                <w:lang w:eastAsia="de-DE"/>
                <w14:numForm w14:val="default"/>
              </w:rPr>
              <w:t>6</w:t>
            </w:r>
          </w:p>
        </w:tc>
      </w:tr>
      <w:tr w:rsidR="009636CA" w:rsidRPr="005C23D7" w14:paraId="7233D710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D9F8" w14:textId="0AC0A5FC" w:rsidR="009636CA" w:rsidRDefault="00885239" w:rsidP="008852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Back to the future - Orangewine Muskateller 0,75 l, 2021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CA2D" w14:textId="702A6556" w:rsidR="009636CA" w:rsidRDefault="009636CA" w:rsidP="009636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D3F8" w14:textId="07BE2681" w:rsidR="009636CA" w:rsidRDefault="009636CA" w:rsidP="009636CA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9,90</w:t>
            </w:r>
          </w:p>
        </w:tc>
      </w:tr>
      <w:tr w:rsidR="008E25ED" w:rsidRPr="008E25ED" w14:paraId="56A7575F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75FC5" w14:textId="534485C3" w:rsidR="008E25ED" w:rsidRDefault="008E25ED" w:rsidP="008852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Back to the future - Amphorenwein </w:t>
            </w:r>
            <w:r w:rsidR="0068204E"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0,75 l, 2021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E075" w14:textId="06CC5B11" w:rsidR="008E25ED" w:rsidRDefault="0068204E" w:rsidP="009636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C4D0" w14:textId="7A7A46B6" w:rsidR="008E25ED" w:rsidRDefault="0068204E" w:rsidP="009636CA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12,00</w:t>
            </w:r>
          </w:p>
        </w:tc>
      </w:tr>
      <w:tr w:rsidR="00293366" w:rsidRPr="008E25ED" w14:paraId="4D49D993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A4F0" w14:textId="36CB03ED" w:rsidR="00293366" w:rsidRDefault="00293366" w:rsidP="008852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 w:rsidRPr="00885239"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eastAsia="de-DE"/>
                <w14:numForm w14:val="default"/>
              </w:rPr>
              <w:t>Riesling Sekt Austria Reserve 0,75 l, 2018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4CE6" w14:textId="6F90CDE1" w:rsidR="00293366" w:rsidRDefault="00293366" w:rsidP="009636CA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F8DB" w14:textId="72B0EC1F" w:rsidR="00293366" w:rsidRDefault="00293366" w:rsidP="009636CA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9,00</w:t>
            </w:r>
          </w:p>
        </w:tc>
      </w:tr>
      <w:tr w:rsidR="00885239" w:rsidRPr="005C23D7" w14:paraId="1A8796D4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FCDA" w14:textId="70228F64" w:rsidR="00885239" w:rsidRDefault="00885239" w:rsidP="008852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Traminer Beerenauslese 0,375 l, 2021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F7DB" w14:textId="1866EB2B" w:rsidR="00885239" w:rsidRDefault="00885239" w:rsidP="0088523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8366" w14:textId="19CAF88F" w:rsidR="00885239" w:rsidRDefault="00885239" w:rsidP="00885239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9,90</w:t>
            </w:r>
          </w:p>
        </w:tc>
      </w:tr>
      <w:tr w:rsidR="00713CE8" w:rsidRPr="005C23D7" w14:paraId="714947AA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7634" w14:textId="2A975B5C" w:rsidR="00713CE8" w:rsidRDefault="004032F9" w:rsidP="008852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Donauriesling BIO Frizzante </w:t>
            </w:r>
            <w:r w:rsidR="0064312A" w:rsidRPr="0064312A">
              <w:rPr>
                <w:rFonts w:ascii="Calibri" w:eastAsia="Times New Roman" w:hAnsi="Calibri" w:cs="Calibri"/>
                <w:b/>
                <w:bCs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AT-BIO-302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862D" w14:textId="234F4A95" w:rsidR="00713CE8" w:rsidRDefault="00713CE8" w:rsidP="0088523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4BA8" w14:textId="5CCEBD77" w:rsidR="00713CE8" w:rsidRDefault="00713CE8" w:rsidP="00885239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8,00</w:t>
            </w:r>
          </w:p>
        </w:tc>
      </w:tr>
      <w:tr w:rsidR="00713CE8" w:rsidRPr="005C23D7" w14:paraId="4C61DE2A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587C" w14:textId="0B98AC1F" w:rsidR="00713CE8" w:rsidRDefault="004032F9" w:rsidP="00885239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Science Fiction weiß BIO Frizzante </w:t>
            </w:r>
            <w:r w:rsidR="0064312A" w:rsidRPr="0064312A">
              <w:rPr>
                <w:rFonts w:ascii="Calibri" w:eastAsia="Times New Roman" w:hAnsi="Calibri" w:cs="Calibri"/>
                <w:b/>
                <w:bCs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AT-BIO-302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5FFF" w14:textId="33ECF97E" w:rsidR="00713CE8" w:rsidRDefault="00713CE8" w:rsidP="00885239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7009" w14:textId="27422B3E" w:rsidR="00713CE8" w:rsidRDefault="00713CE8" w:rsidP="00885239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8,00</w:t>
            </w:r>
          </w:p>
        </w:tc>
      </w:tr>
      <w:tr w:rsidR="009C3531" w:rsidRPr="005C23D7" w14:paraId="3B9FCDB5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10034" w14:textId="6B62E985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 w:rsidRPr="009C3531"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FIZZY Drink and Drive – </w:t>
            </w:r>
            <w:r w:rsidRPr="0013773E">
              <w:rPr>
                <w:rFonts w:ascii="Calibri" w:eastAsia="Times New Roman" w:hAnsi="Calibri" w:cs="Calibri"/>
                <w:b/>
                <w:bCs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alkoholfrei</w:t>
            </w:r>
            <w:r w:rsidRPr="009C3531"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 0,75 l, 2025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1875B" w14:textId="4CA57FD0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9E4E" w14:textId="2DBEFF3C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6,00</w:t>
            </w:r>
          </w:p>
        </w:tc>
      </w:tr>
      <w:tr w:rsidR="009B3D18" w:rsidRPr="005C23D7" w14:paraId="1F479651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E6B0" w14:textId="749C014D" w:rsidR="009B3D18" w:rsidRPr="009C3531" w:rsidRDefault="009B3D18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Pinot Tricolore </w:t>
            </w:r>
            <w:r w:rsidRPr="00C1026D"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Rosé</w:t>
            </w: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 xml:space="preserve"> QW 0,75 l, 2025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EA77" w14:textId="1FEAD010" w:rsidR="009B3D18" w:rsidRDefault="009B3D18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D33D" w14:textId="2E5D1468" w:rsidR="009B3D18" w:rsidRDefault="009B3D18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5011B" w:themeColor="accent1" w:themeShade="80"/>
                <w:sz w:val="24"/>
                <w:szCs w:val="24"/>
                <w:lang w:val="en-US" w:eastAsia="de-DE"/>
                <w14:numForm w14:val="default"/>
              </w:rPr>
              <w:t>6,00</w:t>
            </w:r>
          </w:p>
        </w:tc>
      </w:tr>
      <w:tr w:rsidR="009C3531" w:rsidRPr="00F5786A" w14:paraId="047C28A2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FC5E" w14:textId="6DE26D3E" w:rsidR="009C3531" w:rsidRPr="00AE1B33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 w:rsidRPr="00AE1B33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Weißwein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5FD0" w14:textId="6F4CDA45" w:rsidR="009C3531" w:rsidRPr="00AE1B33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19B34" w14:textId="4152201E" w:rsidR="009C3531" w:rsidRPr="00AE1B33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3,00</w:t>
            </w:r>
          </w:p>
        </w:tc>
      </w:tr>
      <w:tr w:rsidR="009C3531" w:rsidRPr="005C23D7" w14:paraId="5999D8E5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4B53" w14:textId="38911872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Gemischter Satz QW 0,75 l, 202</w:t>
            </w:r>
            <w:r w:rsidR="000D5BC2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A6BE" w14:textId="6C83DD68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769B" w14:textId="05198345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5,50</w:t>
            </w:r>
          </w:p>
        </w:tc>
      </w:tr>
      <w:tr w:rsidR="009C3531" w:rsidRPr="00106C26" w14:paraId="1A4E35A6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62A0" w14:textId="07ACD4C6" w:rsidR="009C3531" w:rsidRPr="00106C26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 w:rsidRPr="00106C26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Science Fiction BIO 0,75 l,</w:t>
            </w: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2024</w:t>
            </w:r>
            <w:r w:rsidRPr="00106C26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 xml:space="preserve"> </w:t>
            </w:r>
            <w:r w:rsidRPr="00106C26">
              <w:rPr>
                <w:rFonts w:ascii="Calibri" w:eastAsia="Times New Roman" w:hAnsi="Calibri" w:cs="Calibri"/>
                <w:b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AT-BIO-302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6EDC" w14:textId="1FA62A97" w:rsidR="009C3531" w:rsidRPr="00106C26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ECDA" w14:textId="0B247AB4" w:rsidR="009C3531" w:rsidRPr="00106C26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5,50</w:t>
            </w:r>
          </w:p>
        </w:tc>
      </w:tr>
      <w:tr w:rsidR="009C3531" w:rsidRPr="00106C26" w14:paraId="5F64E926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88C5" w14:textId="0CAEE3B5" w:rsidR="009C3531" w:rsidRPr="00106C26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Roter Veltliner QW 0,75 l, 202</w:t>
            </w:r>
            <w:r w:rsidR="00117CD0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9FEC" w14:textId="2C8F12B2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D69C" w14:textId="79AA941F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6,00</w:t>
            </w:r>
          </w:p>
        </w:tc>
      </w:tr>
      <w:tr w:rsidR="001B7CB9" w:rsidRPr="00106C26" w14:paraId="5FD6CB43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60D8" w14:textId="3AB7FC45" w:rsidR="001B7CB9" w:rsidRDefault="001B7CB9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Gelber Muskateller QW 0,75 l, 2025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1FCE" w14:textId="3F55BDF4" w:rsidR="001B7CB9" w:rsidRDefault="001B7CB9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EA71" w14:textId="0220A746" w:rsidR="001B7CB9" w:rsidRDefault="001B7CB9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6,00</w:t>
            </w:r>
          </w:p>
        </w:tc>
      </w:tr>
      <w:tr w:rsidR="009C3531" w:rsidRPr="005C23D7" w14:paraId="3436D4CC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3A94E" w14:textId="53729657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Sauvignon blanc QW 0,75 l, 202</w:t>
            </w:r>
            <w:r w:rsidR="00AC58C2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0355" w14:textId="7865E86A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3A03B" w14:textId="1C366DE3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6,00</w:t>
            </w:r>
          </w:p>
        </w:tc>
      </w:tr>
      <w:tr w:rsidR="00181590" w:rsidRPr="005C23D7" w14:paraId="4783CDC4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9DC2" w14:textId="43FD1396" w:rsidR="00181590" w:rsidRDefault="00181590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Pinot Tricolore QW 0,75 l, 2025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EEF2" w14:textId="7C1E5E5C" w:rsidR="00181590" w:rsidRDefault="00181590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A118" w14:textId="75DC60AA" w:rsidR="00181590" w:rsidRDefault="00181590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6,00</w:t>
            </w:r>
          </w:p>
        </w:tc>
      </w:tr>
      <w:tr w:rsidR="009C3531" w:rsidRPr="005C23D7" w14:paraId="0FF6FCEB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6C53" w14:textId="54662A6C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Donauveltliner Rebsortenwein 0,75 l, 202</w:t>
            </w:r>
            <w:r w:rsidR="004302E4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6C38" w14:textId="2A9389C5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5F6F" w14:textId="5B4375D3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6,50</w:t>
            </w:r>
          </w:p>
        </w:tc>
      </w:tr>
      <w:tr w:rsidR="009C3531" w:rsidRPr="005C23D7" w14:paraId="4E8B3D00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5360" w14:textId="5F43F954" w:rsidR="009C3531" w:rsidRPr="00642246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 w:rsidRPr="00642246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 xml:space="preserve">Halb so wild – </w:t>
            </w:r>
            <w:r w:rsidRPr="00642246">
              <w:rPr>
                <w:rFonts w:ascii="Calibri" w:eastAsia="Times New Roman" w:hAnsi="Calibri" w:cs="Calibri"/>
                <w:b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alkoholreduziert</w:t>
            </w:r>
            <w:r w:rsidRPr="00642246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, 0,75 l, 2024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6D02" w14:textId="4340DB11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A51D" w14:textId="58789700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6,50</w:t>
            </w:r>
          </w:p>
        </w:tc>
      </w:tr>
      <w:tr w:rsidR="009C3531" w:rsidRPr="005C23D7" w14:paraId="6A80B407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7A63" w14:textId="0FC458E4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Souvignier Gris QW 0,75 l, 2024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14C2" w14:textId="4FC2ACE9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A4CC9" w14:textId="08E9B879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7,00</w:t>
            </w:r>
          </w:p>
        </w:tc>
      </w:tr>
      <w:tr w:rsidR="001B7CB9" w:rsidRPr="005C23D7" w14:paraId="7866119A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5BCC" w14:textId="52D7ACCD" w:rsidR="001B7CB9" w:rsidRDefault="001B7CB9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Donauriesling Rebsortenwein 0,75 l, 2025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7D0C" w14:textId="370D1E1F" w:rsidR="001B7CB9" w:rsidRDefault="001B7CB9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0A54" w14:textId="3B50B0DE" w:rsidR="001B7CB9" w:rsidRDefault="001B7CB9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7,00</w:t>
            </w:r>
          </w:p>
        </w:tc>
      </w:tr>
      <w:tr w:rsidR="009C3531" w:rsidRPr="005C23D7" w14:paraId="7F7D848A" w14:textId="77777777" w:rsidTr="009C3531">
        <w:trPr>
          <w:trHeight w:val="170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D546" w14:textId="188D74BC" w:rsidR="009C3531" w:rsidRPr="00DC3526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 w:rsidRPr="00DC3526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Blütenmuskateller QW 0,75 l, 202</w:t>
            </w:r>
            <w:r w:rsidR="00E3075B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A77C" w14:textId="5BBAAB57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1DB5" w14:textId="44086459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7,50</w:t>
            </w:r>
          </w:p>
        </w:tc>
      </w:tr>
      <w:tr w:rsidR="009C3531" w:rsidRPr="005C23D7" w14:paraId="2E0462A1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7788" w14:textId="358D866A" w:rsidR="009C3531" w:rsidRPr="005C23D7" w:rsidRDefault="009C3531" w:rsidP="009C3531">
            <w:pPr>
              <w:tabs>
                <w:tab w:val="right" w:pos="7432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 w:rsidRPr="001E5165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 xml:space="preserve">Rheinriesling Ried </w:t>
            </w:r>
            <w:r w:rsidRPr="00A75B7D"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Franzhauser</w:t>
            </w:r>
            <w:r w:rsidRPr="001E5165"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 xml:space="preserve"> Wagram DAC 0,75 l, 202</w:t>
            </w: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872E" w14:textId="09F957C0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355" w14:textId="772573D5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9,90</w:t>
            </w:r>
          </w:p>
        </w:tc>
      </w:tr>
      <w:tr w:rsidR="00A75B7D" w:rsidRPr="005C23D7" w14:paraId="15079FE2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D71B" w14:textId="6E75094C" w:rsidR="00A75B7D" w:rsidRPr="001E5165" w:rsidRDefault="00A75B7D" w:rsidP="009C3531">
            <w:pPr>
              <w:tabs>
                <w:tab w:val="right" w:pos="7432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bCs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Grüner Veltliner Ried Harrer 0,75 l, 2023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225E" w14:textId="1AF28A9E" w:rsidR="00A75B7D" w:rsidRDefault="00A75B7D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C37DA" w14:textId="5528C6CE" w:rsidR="00A75B7D" w:rsidRDefault="00A75B7D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418D45" w:themeColor="accent2" w:themeShade="BF"/>
                <w:sz w:val="24"/>
                <w:szCs w:val="24"/>
                <w:lang w:eastAsia="de-DE"/>
                <w14:numForm w14:val="default"/>
              </w:rPr>
              <w:t>9,90</w:t>
            </w:r>
          </w:p>
        </w:tc>
      </w:tr>
      <w:tr w:rsidR="00EF6283" w:rsidRPr="005C23D7" w14:paraId="6D24136B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F228" w14:textId="413E451C" w:rsidR="00EF6283" w:rsidRPr="00EF6283" w:rsidRDefault="00EF6283" w:rsidP="009C3531">
            <w:pPr>
              <w:tabs>
                <w:tab w:val="right" w:pos="7432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EF6283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Rotwein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C9F1" w14:textId="0CEE22B5" w:rsidR="00EF6283" w:rsidRPr="00EF6283" w:rsidRDefault="00EF6283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EF6283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5DB1F" w14:textId="675E5946" w:rsidR="00EF6283" w:rsidRPr="00EF6283" w:rsidRDefault="00EF6283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EF6283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3,00</w:t>
            </w:r>
          </w:p>
        </w:tc>
      </w:tr>
      <w:tr w:rsidR="009C3531" w:rsidRPr="005C23D7" w14:paraId="5D3598D8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966A" w14:textId="296731A7" w:rsidR="009C3531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Rotburger (Zweigelt) QW 0,75 l, 2024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4609" w14:textId="47A494A6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A5D4" w14:textId="1E1B7CF9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5,50</w:t>
            </w:r>
          </w:p>
        </w:tc>
      </w:tr>
      <w:tr w:rsidR="009B3D18" w:rsidRPr="005C23D7" w14:paraId="1A656305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B418" w14:textId="677E81C1" w:rsidR="009B3D18" w:rsidRDefault="009B3D18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Pinot Tricolore QW 0,75 l, 2025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C2C7" w14:textId="7B44B754" w:rsidR="009B3D18" w:rsidRDefault="009B3D18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1FC3" w14:textId="00DF2C0E" w:rsidR="009B3D18" w:rsidRDefault="009B3D18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6,00</w:t>
            </w:r>
          </w:p>
        </w:tc>
      </w:tr>
      <w:tr w:rsidR="00DB1925" w:rsidRPr="005C23D7" w14:paraId="31D39DC7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8D33" w14:textId="7AA2ED37" w:rsidR="00DB1925" w:rsidRDefault="00DB1925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Science Fiction 0,75 l, 2024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5A41C" w14:textId="57734280" w:rsidR="00DB1925" w:rsidRDefault="00DB1925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A40F" w14:textId="30DC432C" w:rsidR="00DB1925" w:rsidRDefault="00DB1925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8,00</w:t>
            </w:r>
          </w:p>
        </w:tc>
      </w:tr>
      <w:tr w:rsidR="000A26C8" w:rsidRPr="005C23D7" w14:paraId="16FCB5C3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CF33" w14:textId="38429071" w:rsidR="000A26C8" w:rsidRDefault="000A26C8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Pinot Nova Rebsortenwein 0,75 l, 202</w:t>
            </w:r>
            <w:r w:rsidR="00526503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98A5" w14:textId="39CB8972" w:rsidR="000A26C8" w:rsidRDefault="000A26C8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9F80" w14:textId="1FB42CED" w:rsidR="000A26C8" w:rsidRDefault="000A26C8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11,50</w:t>
            </w:r>
          </w:p>
        </w:tc>
      </w:tr>
      <w:tr w:rsidR="0040186D" w:rsidRPr="005C23D7" w14:paraId="5361BCBB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60E3" w14:textId="6C704ABD" w:rsidR="0040186D" w:rsidRDefault="0040186D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40186D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Rathay K+K Jubiläumswein QW 0,75 l, 202</w:t>
            </w: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A954" w14:textId="2AF02355" w:rsidR="0040186D" w:rsidRDefault="0040186D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AC38" w14:textId="68ECE0DD" w:rsidR="0040186D" w:rsidRDefault="0040186D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11,50</w:t>
            </w:r>
          </w:p>
        </w:tc>
      </w:tr>
      <w:tr w:rsidR="009C3531" w:rsidRPr="005C23D7" w14:paraId="4B1DE58E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A7D1" w14:textId="4F35760C" w:rsidR="009C3531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Rotburger (Zweigelt) Reserve QW 0,75 l, 2023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AD1B" w14:textId="53ECC398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B6C8" w14:textId="19009B0E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11,50</w:t>
            </w:r>
          </w:p>
        </w:tc>
      </w:tr>
      <w:tr w:rsidR="009C3531" w:rsidRPr="00254376" w14:paraId="7787DD46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B15F" w14:textId="01D276C1" w:rsidR="009C3531" w:rsidRPr="00254376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Roesler Bio QW 0,75 l, 202</w:t>
            </w:r>
            <w:r w:rsidR="00526503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4</w:t>
            </w:r>
            <w:r w:rsidRPr="004D5535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 xml:space="preserve"> </w:t>
            </w:r>
            <w:r w:rsidRPr="004D5535">
              <w:rPr>
                <w:rFonts w:ascii="Calibri" w:eastAsia="Times New Roman" w:hAnsi="Calibri" w:cs="Calibri"/>
                <w:b/>
                <w:bCs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AT-BIO-302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7F73" w14:textId="29661CED" w:rsidR="009C3531" w:rsidRPr="00254376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3505" w14:textId="302E71E6" w:rsidR="009C3531" w:rsidRPr="00254376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12,00</w:t>
            </w:r>
          </w:p>
        </w:tc>
      </w:tr>
      <w:tr w:rsidR="00C776DE" w:rsidRPr="00254376" w14:paraId="7E2E9D5B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15CE" w14:textId="0AE0B65F" w:rsidR="00C776DE" w:rsidRDefault="00C776DE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r w:rsidRPr="00C776DE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CSM QW 0,75 l, 202</w:t>
            </w:r>
            <w:r w:rsidR="00B62248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4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23856" w14:textId="441E3ED8" w:rsidR="00C776DE" w:rsidRDefault="00C776DE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ED12" w14:textId="19DF697D" w:rsidR="00C776DE" w:rsidRDefault="00C776DE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val="en-US" w:eastAsia="de-DE"/>
                <w14:numForm w14:val="default"/>
              </w:rPr>
              <w:t>14,90</w:t>
            </w:r>
          </w:p>
        </w:tc>
      </w:tr>
      <w:tr w:rsidR="009C3531" w:rsidRPr="005C23D7" w14:paraId="2EA1D607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29BC" w14:textId="534D2575" w:rsidR="009C3531" w:rsidRPr="005C23D7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Große Reserve</w:t>
            </w:r>
            <w:r w:rsidRPr="005C23D7"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0,75 l</w:t>
            </w:r>
            <w:r w:rsidRPr="005C23D7"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, </w:t>
            </w: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2017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0C41" w14:textId="77777777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F63B" w14:textId="12585C20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19,00</w:t>
            </w:r>
          </w:p>
        </w:tc>
      </w:tr>
      <w:tr w:rsidR="009C3531" w:rsidRPr="005C23D7" w14:paraId="3EEE92C9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0ECE" w14:textId="313B7944" w:rsidR="009C3531" w:rsidRPr="005C23D7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lastRenderedPageBreak/>
              <w:t>Zweigelt Reserve QW 2016</w:t>
            </w:r>
            <w:r w:rsidRPr="005C23D7"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                                                           Magnum 1,5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B127" w14:textId="7F13F816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077A" w14:textId="5C456B5B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27,00</w:t>
            </w:r>
          </w:p>
        </w:tc>
      </w:tr>
      <w:tr w:rsidR="009C3531" w:rsidRPr="005C23D7" w14:paraId="47F70207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83437" w14:textId="31A1BAE3" w:rsidR="009C3531" w:rsidRPr="005C23D7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Große Reserve QW 2017                                                             </w:t>
            </w:r>
            <w:r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Pr="005C23D7">
              <w:rPr>
                <w:rFonts w:ascii="Calibri" w:eastAsia="Times New Roman" w:hAnsi="Calibri" w:cs="Calibri"/>
                <w:b/>
                <w:color w:val="CA0237" w:themeColor="accent1"/>
                <w:sz w:val="24"/>
                <w:szCs w:val="24"/>
                <w:lang w:eastAsia="de-DE"/>
                <w14:numForm w14:val="default"/>
              </w:rPr>
              <w:t>Magnum 1,5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E665" w14:textId="120E57A4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5DF3" w14:textId="02171856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A0237" w:themeColor="accent1"/>
                <w:sz w:val="24"/>
                <w:szCs w:val="24"/>
                <w:lang w:eastAsia="de-DE"/>
                <w14:numForm w14:val="default"/>
              </w:rPr>
              <w:t>45,00</w:t>
            </w:r>
          </w:p>
        </w:tc>
      </w:tr>
      <w:tr w:rsidR="009C3531" w:rsidRPr="005C23D7" w14:paraId="6663BF54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3285" w14:textId="6DC5CF4E" w:rsidR="009C3531" w:rsidRPr="00B02E4C" w:rsidRDefault="009C3531" w:rsidP="009C3531">
            <w:pPr>
              <w:tabs>
                <w:tab w:val="center" w:pos="6723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Quitten-, </w:t>
            </w:r>
            <w:r w:rsidR="00C763D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Kirschen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-, </w:t>
            </w:r>
            <w:r w:rsidRPr="00B02E4C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Mirabellen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-,</w:t>
            </w:r>
            <w:r w:rsidR="00C763D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 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Weichsel</w:t>
            </w:r>
            <w:r w:rsidRPr="00B02E4C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brand 0,2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D539" w14:textId="2BF279BB" w:rsidR="009C3531" w:rsidRPr="00B02E4C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 w:rsidRPr="00B02E4C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D024" w14:textId="145F2884" w:rsidR="009C3531" w:rsidRPr="00B02E4C" w:rsidRDefault="00E624C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10</w:t>
            </w:r>
            <w:r w:rsidR="009C3531" w:rsidRPr="00B02E4C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,90</w:t>
            </w:r>
          </w:p>
        </w:tc>
      </w:tr>
      <w:tr w:rsidR="009C3531" w:rsidRPr="005C23D7" w14:paraId="1416299A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151C" w14:textId="39A8B451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Apfel-,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 Birnen-, Marillen-, </w:t>
            </w: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Kirschen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-, Zwetschke</w:t>
            </w:r>
            <w:r w:rsidR="00C677E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n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-, Weinbrand</w:t>
            </w: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 0,35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D1B9" w14:textId="77777777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9E77" w14:textId="62209566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1</w:t>
            </w:r>
            <w:r w:rsidR="00E624C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3</w:t>
            </w: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,90</w:t>
            </w:r>
          </w:p>
        </w:tc>
      </w:tr>
      <w:tr w:rsidR="00352372" w:rsidRPr="005C23D7" w14:paraId="67CEAE21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EA70" w14:textId="35FC08E6" w:rsidR="00352372" w:rsidRPr="005C23D7" w:rsidRDefault="00352372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Obstbrand 0,7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80B5" w14:textId="6C6B4355" w:rsidR="00352372" w:rsidRPr="005C23D7" w:rsidRDefault="00CC5028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9E89" w14:textId="643C5682" w:rsidR="00352372" w:rsidRDefault="00352372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14,90</w:t>
            </w:r>
          </w:p>
        </w:tc>
      </w:tr>
      <w:tr w:rsidR="009C3531" w:rsidRPr="005C23D7" w14:paraId="79E5CE25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1585" w14:textId="4F3B1C3E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Holunder-, Brombeerbrand 0,2</w:t>
            </w:r>
            <w:r w:rsidR="00133ADA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 xml:space="preserve"> 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3E12" w14:textId="46F156FC" w:rsidR="009C3531" w:rsidRPr="005C23D7" w:rsidRDefault="009C3531" w:rsidP="009C3531">
            <w:pPr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F91" w14:textId="2F418EAC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1</w:t>
            </w:r>
            <w:r w:rsidR="00E624C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6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,</w:t>
            </w:r>
            <w:r w:rsidR="00E624C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9</w:t>
            </w: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0</w:t>
            </w:r>
          </w:p>
        </w:tc>
      </w:tr>
      <w:tr w:rsidR="009C3531" w:rsidRPr="005C23D7" w14:paraId="64E5DDAC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2FEF" w14:textId="5C0F4A72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Mispel-, Speierlingbrand 0,2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9F64" w14:textId="37D40493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A8AE" w14:textId="413D3CB1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2</w:t>
            </w:r>
            <w:r w:rsidR="00E624C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5</w:t>
            </w: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,</w:t>
            </w:r>
            <w:r w:rsidR="00E624C1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9</w:t>
            </w:r>
            <w:r w:rsidRPr="005C23D7">
              <w:rPr>
                <w:rFonts w:ascii="Calibri" w:eastAsia="Times New Roman" w:hAnsi="Calibri" w:cs="Calibri"/>
                <w:color w:val="7030A0"/>
                <w:sz w:val="24"/>
                <w:szCs w:val="24"/>
                <w:lang w:eastAsia="de-DE"/>
                <w14:numForm w14:val="default"/>
              </w:rPr>
              <w:t>0</w:t>
            </w:r>
          </w:p>
        </w:tc>
      </w:tr>
      <w:tr w:rsidR="009C3531" w:rsidRPr="005C23D7" w14:paraId="7709ADDD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9E34" w14:textId="0DB21B49" w:rsidR="009C3531" w:rsidRPr="004A2358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 w:rsidRPr="004A2358"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Obstwein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1FDB" w14:textId="2EEFB044" w:rsidR="009C3531" w:rsidRPr="004A2358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 w:rsidRPr="004A2358"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1523" w14:textId="6FB611BB" w:rsidR="009C3531" w:rsidRPr="004A2358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 w:rsidRPr="004A2358"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2,00</w:t>
            </w:r>
          </w:p>
        </w:tc>
      </w:tr>
      <w:tr w:rsidR="00B527D5" w:rsidRPr="005C23D7" w14:paraId="26C91AEF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4E1E" w14:textId="6C22D0CE" w:rsidR="00B527D5" w:rsidRDefault="00B527D5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Rotwein-, Weißweinessig 0,75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A093" w14:textId="0EB14D19" w:rsidR="00B527D5" w:rsidRDefault="00B527D5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12C6" w14:textId="2518821D" w:rsidR="00B527D5" w:rsidRDefault="00B527D5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4,90</w:t>
            </w:r>
          </w:p>
        </w:tc>
      </w:tr>
      <w:tr w:rsidR="00564873" w:rsidRPr="005C23D7" w14:paraId="476136CB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0A672" w14:textId="5000487C" w:rsidR="00564873" w:rsidRDefault="00564873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Apfelzider 0,75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E4FD5" w14:textId="777FE827" w:rsidR="00564873" w:rsidRDefault="00564873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9836" w14:textId="753B4CA0" w:rsidR="00564873" w:rsidRDefault="00564873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7,50</w:t>
            </w:r>
          </w:p>
        </w:tc>
      </w:tr>
      <w:tr w:rsidR="00564873" w:rsidRPr="005C23D7" w14:paraId="065888BA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A847" w14:textId="5DCB6959" w:rsidR="00564873" w:rsidRDefault="00564873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Zider spezial 0,75 l (aus Apfel und Traube)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5F7E" w14:textId="00FA1B48" w:rsidR="00564873" w:rsidRDefault="00564873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4B5A" w14:textId="0FEAE613" w:rsidR="00564873" w:rsidRDefault="00564873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96633"/>
                <w:sz w:val="24"/>
                <w:szCs w:val="24"/>
                <w:lang w:eastAsia="de-DE"/>
                <w14:numForm w14:val="default"/>
              </w:rPr>
              <w:t>8,50</w:t>
            </w:r>
          </w:p>
        </w:tc>
      </w:tr>
      <w:tr w:rsidR="006165E0" w:rsidRPr="005C23D7" w14:paraId="7A7FCE89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45A66" w14:textId="0F4493C6" w:rsidR="006165E0" w:rsidRPr="006165E0" w:rsidRDefault="006165E0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 w:rsidRPr="006165E0"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Apfelsaft naturtrüb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F05B" w14:textId="54E5D338" w:rsidR="006165E0" w:rsidRPr="006165E0" w:rsidRDefault="006165E0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 w:rsidRPr="006165E0"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A781" w14:textId="221D7DD5" w:rsidR="006165E0" w:rsidRPr="006165E0" w:rsidRDefault="006165E0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2,20</w:t>
            </w:r>
          </w:p>
        </w:tc>
      </w:tr>
      <w:tr w:rsidR="009C3531" w:rsidRPr="005C23D7" w14:paraId="579DC94A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D8CA" w14:textId="4B2C3FBA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Apfelsaft klar sortenrein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838E" w14:textId="7EF25809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A953" w14:textId="089A8CCB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2,50</w:t>
            </w:r>
          </w:p>
        </w:tc>
      </w:tr>
      <w:tr w:rsidR="0010337D" w:rsidRPr="005C23D7" w14:paraId="7D368F07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3D31" w14:textId="1B2D7362" w:rsidR="0010337D" w:rsidRDefault="0010337D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 w:rsidRPr="0010337D"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Traubensaft weiß Muskateller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7937" w14:textId="39B02DF9" w:rsidR="0010337D" w:rsidRDefault="0010337D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E27D" w14:textId="1F407437" w:rsidR="0010337D" w:rsidRDefault="0010337D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2,50</w:t>
            </w:r>
          </w:p>
        </w:tc>
      </w:tr>
      <w:tr w:rsidR="009C3531" w:rsidRPr="005C23D7" w14:paraId="0BFA74DE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FE83" w14:textId="58901B64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 w:rsidRPr="00B413DB"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 xml:space="preserve">Bio-Apfelsaft naturtrüb 1 l </w:t>
            </w:r>
            <w:r w:rsidRPr="00B413DB">
              <w:rPr>
                <w:rFonts w:ascii="Calibri" w:eastAsia="Times New Roman" w:hAnsi="Calibri" w:cs="Calibri"/>
                <w:b/>
                <w:color w:val="006666"/>
                <w:sz w:val="24"/>
                <w:szCs w:val="24"/>
                <w:lang w:eastAsia="de-DE"/>
                <w14:numForm w14:val="default"/>
              </w:rPr>
              <w:t>AT-BIO-302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978C" w14:textId="32284B41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92EE" w14:textId="07DDA94D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2,80</w:t>
            </w:r>
          </w:p>
        </w:tc>
      </w:tr>
      <w:tr w:rsidR="009C3531" w:rsidRPr="005C23D7" w14:paraId="62F5E99E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DE4B" w14:textId="3EA94615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Apfel-Quittensaft 1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A855" w14:textId="4EDBCB5D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95FE" w14:textId="4108A1EE" w:rsidR="009C353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  <w:t>3,00</w:t>
            </w:r>
          </w:p>
        </w:tc>
      </w:tr>
      <w:tr w:rsidR="005857EA" w:rsidRPr="005C23D7" w14:paraId="44919C9B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553D" w14:textId="3F023C8D" w:rsidR="005857EA" w:rsidRDefault="005857EA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006666"/>
                <w:sz w:val="24"/>
                <w:szCs w:val="24"/>
                <w:lang w:eastAsia="de-DE"/>
                <w14:numForm w14:val="default"/>
              </w:rPr>
            </w:pPr>
            <w:r w:rsidRPr="00A255D1">
              <w:rPr>
                <w:rFonts w:ascii="Calibri" w:eastAsia="Times New Roman" w:hAnsi="Calibri" w:cs="Calibri"/>
                <w:color w:val="6F0B3D" w:themeColor="accent3" w:themeShade="BF"/>
                <w:sz w:val="24"/>
                <w:szCs w:val="24"/>
                <w:lang w:eastAsia="de-DE"/>
                <w14:numForm w14:val="default"/>
              </w:rPr>
              <w:t>Holunderblütensirup 0,5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E7EB" w14:textId="3C77B28E" w:rsidR="005857EA" w:rsidRPr="005857EA" w:rsidRDefault="005857EA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6F0B3D" w:themeColor="accent3" w:themeShade="BF"/>
                <w:sz w:val="24"/>
                <w:szCs w:val="24"/>
                <w:lang w:eastAsia="de-DE"/>
                <w14:numForm w14:val="default"/>
              </w:rPr>
            </w:pPr>
            <w:r w:rsidRPr="005857EA">
              <w:rPr>
                <w:rFonts w:ascii="Calibri" w:eastAsia="Times New Roman" w:hAnsi="Calibri" w:cs="Calibri"/>
                <w:color w:val="6F0B3D" w:themeColor="accent3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E56F" w14:textId="233DEB57" w:rsidR="005857EA" w:rsidRPr="005857EA" w:rsidRDefault="005857EA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6F0B3D" w:themeColor="accent3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6F0B3D" w:themeColor="accent3" w:themeShade="BF"/>
                <w:sz w:val="24"/>
                <w:szCs w:val="24"/>
                <w:lang w:eastAsia="de-DE"/>
                <w14:numForm w14:val="default"/>
              </w:rPr>
              <w:t>2,90</w:t>
            </w:r>
          </w:p>
        </w:tc>
      </w:tr>
      <w:tr w:rsidR="009C3531" w:rsidRPr="005C23D7" w14:paraId="7AB8B8A1" w14:textId="77777777" w:rsidTr="009C3531">
        <w:trPr>
          <w:trHeight w:val="266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051C" w14:textId="642752DB" w:rsidR="009C3531" w:rsidRPr="006B0711" w:rsidRDefault="00DB1925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 xml:space="preserve">Apfel-, </w:t>
            </w:r>
            <w:r w:rsidR="00EF6283"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 xml:space="preserve">Mirabellen-, Birnen-, </w:t>
            </w:r>
            <w:r w:rsidR="006165E0"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Marillen</w:t>
            </w:r>
            <w:r w:rsidR="00EC4ACA"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 xml:space="preserve">nektar </w:t>
            </w:r>
            <w:r w:rsidR="009C3531" w:rsidRPr="006B0711"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0,25 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D691" w14:textId="47BC9B50" w:rsidR="009C3531" w:rsidRPr="006B071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58E3" w14:textId="02E933CA" w:rsidR="009C3531" w:rsidRPr="006B0711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1,</w:t>
            </w:r>
            <w:r w:rsidR="00E624C1"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7</w:t>
            </w:r>
            <w:r>
              <w:rPr>
                <w:rFonts w:ascii="Calibri" w:eastAsia="Times New Roman" w:hAnsi="Calibri" w:cs="Calibri"/>
                <w:color w:val="8C9B00" w:themeColor="accent6" w:themeShade="BF"/>
                <w:sz w:val="24"/>
                <w:szCs w:val="24"/>
                <w:lang w:eastAsia="de-DE"/>
                <w14:numForm w14:val="default"/>
              </w:rPr>
              <w:t>0</w:t>
            </w:r>
          </w:p>
        </w:tc>
      </w:tr>
      <w:tr w:rsidR="009C3531" w:rsidRPr="005C23D7" w14:paraId="1041CE5C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EBAD" w14:textId="2B82B301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 w:rsidRPr="00A04EB5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Konfitüre 230 g:</w:t>
            </w:r>
            <w:r w:rsidR="00C8131D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="00454BF9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schwarze Ribisel, Himbeere, </w:t>
            </w:r>
            <w:r w:rsidR="004032F9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Erdbeere, </w:t>
            </w:r>
            <w:r w:rsidR="00454BF9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Brombeere, </w:t>
            </w:r>
            <w:r w:rsidR="0060792D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Kirsche, </w:t>
            </w:r>
            <w:r w:rsidR="00D26CA5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Zwetschke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0338" w14:textId="1B656B50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5E19" w14:textId="12E2D68C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2,</w:t>
            </w:r>
            <w:r w:rsidR="00352372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9</w:t>
            </w: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0</w:t>
            </w:r>
          </w:p>
        </w:tc>
      </w:tr>
      <w:tr w:rsidR="009C3531" w:rsidRPr="005C23D7" w14:paraId="4A52F499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62BAE" w14:textId="4543A34E" w:rsidR="001362A3" w:rsidRPr="00A04EB5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Konfitüre 390 g:</w:t>
            </w:r>
            <w:r w:rsidR="00DB4350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 Marille,</w:t>
            </w:r>
            <w:r w:rsidR="002E1D99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="00454BF9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rote Ribisel,</w:t>
            </w:r>
            <w:r w:rsidR="00381E32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 xml:space="preserve"> </w:t>
            </w:r>
            <w:r w:rsidR="00B527D5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Kornelkirsche</w:t>
            </w:r>
            <w:r w:rsidR="0060792D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, Holunder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7305" w14:textId="23FDDFC6" w:rsidR="009C3531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8B97" w14:textId="6CCECA93" w:rsidR="009C3531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3,</w:t>
            </w:r>
            <w:r w:rsidR="00352372"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9</w:t>
            </w:r>
            <w:r>
              <w:rPr>
                <w:rFonts w:ascii="Calibri" w:eastAsia="Times New Roman" w:hAnsi="Calibri" w:cs="Calibri"/>
                <w:color w:val="B77400" w:themeColor="accent4" w:themeShade="BF"/>
                <w:sz w:val="24"/>
                <w:szCs w:val="24"/>
                <w:lang w:eastAsia="de-DE"/>
                <w14:numForm w14:val="default"/>
              </w:rPr>
              <w:t>0</w:t>
            </w:r>
          </w:p>
        </w:tc>
      </w:tr>
      <w:tr w:rsidR="00D26CA5" w:rsidRPr="005C23D7" w14:paraId="63B0A151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F959" w14:textId="464514BF" w:rsidR="00D26CA5" w:rsidRPr="00D26CA5" w:rsidRDefault="00D26CA5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 w:rsidRPr="00D26CA5"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Apfelmus 390 ml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9F2C" w14:textId="6339BE6C" w:rsidR="00D26CA5" w:rsidRPr="00D26CA5" w:rsidRDefault="00D26CA5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 w:rsidRPr="00D26CA5"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6500" w14:textId="7BE796F3" w:rsidR="00D26CA5" w:rsidRPr="00D26CA5" w:rsidRDefault="00D26CA5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 w:rsidRPr="00D26CA5"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1,70</w:t>
            </w:r>
          </w:p>
        </w:tc>
      </w:tr>
      <w:tr w:rsidR="00DB1925" w:rsidRPr="005C23D7" w14:paraId="7BDC98E5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B025" w14:textId="69B2C24F" w:rsidR="00DB1925" w:rsidRPr="00D26CA5" w:rsidRDefault="00DB1925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Obstmus (Birne-Quitte) 390 ml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6564" w14:textId="0E543DE5" w:rsidR="00DB1925" w:rsidRPr="00D26CA5" w:rsidRDefault="00DB1925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8105" w14:textId="1829F657" w:rsidR="00DB1925" w:rsidRPr="00D26CA5" w:rsidRDefault="00DB1925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970128" w:themeColor="accent1" w:themeShade="BF"/>
                <w:sz w:val="24"/>
                <w:szCs w:val="24"/>
                <w:lang w:eastAsia="de-DE"/>
                <w14:numForm w14:val="default"/>
              </w:rPr>
              <w:t>2,50</w:t>
            </w:r>
          </w:p>
        </w:tc>
      </w:tr>
      <w:tr w:rsidR="009C3531" w:rsidRPr="005C23D7" w14:paraId="67BEA037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EA6C" w14:textId="57110957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Met 0,375 l (Eigenproduktion)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2347" w14:textId="37AE4937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1FF4" w14:textId="11B5C2BA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7,00</w:t>
            </w:r>
          </w:p>
        </w:tc>
      </w:tr>
      <w:tr w:rsidR="00B058F9" w:rsidRPr="005C23D7" w14:paraId="219DE93F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1632" w14:textId="6AE40E1F" w:rsidR="00B058F9" w:rsidRPr="005C23D7" w:rsidRDefault="00B058F9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Honig ½ kg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285F" w14:textId="04EE9BBC" w:rsidR="00B058F9" w:rsidRPr="005C23D7" w:rsidRDefault="00B058F9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A4CC" w14:textId="71ABBF65" w:rsidR="00B058F9" w:rsidRPr="005C23D7" w:rsidRDefault="00B058F9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6,50</w:t>
            </w:r>
          </w:p>
        </w:tc>
      </w:tr>
      <w:tr w:rsidR="00B058F9" w:rsidRPr="005C23D7" w14:paraId="500C5D4D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0770" w14:textId="1E03700E" w:rsidR="00B058F9" w:rsidRPr="005C23D7" w:rsidRDefault="00B058F9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Honig 1 kg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23A3" w14:textId="50D93C2F" w:rsidR="00B058F9" w:rsidRPr="005C23D7" w:rsidRDefault="00B058F9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F6C9" w14:textId="5EEE04A8" w:rsidR="00B058F9" w:rsidRPr="005C23D7" w:rsidRDefault="00B058F9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</w:pPr>
            <w:r>
              <w:rPr>
                <w:rFonts w:ascii="Calibri" w:eastAsia="Times New Roman" w:hAnsi="Calibri" w:cs="Calibri"/>
                <w:color w:val="CC9900"/>
                <w:sz w:val="24"/>
                <w:szCs w:val="24"/>
                <w:lang w:eastAsia="de-DE"/>
                <w14:numForm w14:val="default"/>
              </w:rPr>
              <w:t>12,00</w:t>
            </w:r>
          </w:p>
        </w:tc>
      </w:tr>
      <w:tr w:rsidR="009C3531" w:rsidRPr="005C23D7" w14:paraId="788387B5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1847" w14:textId="7199CB0F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>1er Karton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394D" w14:textId="4DBBB4AA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332F" w14:textId="0E1CDD43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  <w:t>1,00</w:t>
            </w:r>
          </w:p>
        </w:tc>
      </w:tr>
      <w:tr w:rsidR="009C3531" w:rsidRPr="005C23D7" w14:paraId="09D68C5D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05E7" w14:textId="77777777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 xml:space="preserve">2er Karton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5DE4" w14:textId="77777777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A7AD" w14:textId="77777777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  <w:t>1,20</w:t>
            </w:r>
          </w:p>
        </w:tc>
      </w:tr>
      <w:tr w:rsidR="009C3531" w:rsidRPr="005C23D7" w14:paraId="35D06EC0" w14:textId="77777777" w:rsidTr="009C3531">
        <w:trPr>
          <w:trHeight w:val="227"/>
          <w:jc w:val="center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9093" w14:textId="77777777" w:rsidR="009C3531" w:rsidRPr="005C23D7" w:rsidRDefault="009C3531" w:rsidP="009C3531"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>3er Karton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0122" w14:textId="77777777" w:rsidR="009C3531" w:rsidRPr="005C23D7" w:rsidRDefault="009C3531" w:rsidP="009C3531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color w:val="403152"/>
                <w:sz w:val="18"/>
                <w:szCs w:val="24"/>
                <w:lang w:eastAsia="de-DE"/>
                <w14:numForm w14:val="default"/>
              </w:rPr>
              <w:t>€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7C3A" w14:textId="77777777" w:rsidR="009C3531" w:rsidRPr="005C23D7" w:rsidRDefault="009C3531" w:rsidP="009C3531">
            <w:pPr>
              <w:spacing w:after="0" w:line="276" w:lineRule="auto"/>
              <w:jc w:val="right"/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</w:pPr>
            <w:r w:rsidRPr="005C23D7">
              <w:rPr>
                <w:rFonts w:ascii="Calibri" w:eastAsia="Times New Roman" w:hAnsi="Calibri" w:cs="Calibri"/>
                <w:sz w:val="18"/>
                <w:szCs w:val="24"/>
                <w:lang w:eastAsia="de-DE"/>
                <w14:numForm w14:val="default"/>
              </w:rPr>
              <w:t>1,40</w:t>
            </w:r>
          </w:p>
        </w:tc>
      </w:tr>
    </w:tbl>
    <w:p w14:paraId="27DE8A55" w14:textId="6BB58C61" w:rsidR="00D6697A" w:rsidRPr="005C23D7" w:rsidRDefault="00D6697A" w:rsidP="00D6697A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</w:pPr>
    </w:p>
    <w:p w14:paraId="6EB102D3" w14:textId="5012FA27" w:rsidR="00575A8D" w:rsidRDefault="00575A8D" w:rsidP="004D2F5E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</w:pPr>
    </w:p>
    <w:p w14:paraId="0110363E" w14:textId="5DB11CF6" w:rsidR="00700369" w:rsidRPr="005C23D7" w:rsidRDefault="00270E75" w:rsidP="0070036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</w:pPr>
      <w:r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Das Sortiment umfasst Weinbau- und Kellerwirtschaftsprodukte (Traub</w:t>
      </w:r>
      <w:r w:rsidR="00700369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en, Weine, Liköre, etc.), sowie</w:t>
      </w:r>
    </w:p>
    <w:p w14:paraId="3E37402D" w14:textId="35FCF4F7" w:rsidR="00700369" w:rsidRPr="005C23D7" w:rsidRDefault="00270E75" w:rsidP="0070036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</w:pPr>
      <w:r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 xml:space="preserve">Obstbau- und Obstverarbeitungsprodukte (Konfitüren, Fruchtsäfte, </w:t>
      </w:r>
      <w:r w:rsidR="00700369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Kompotte, Destillate, etc.). In</w:t>
      </w:r>
    </w:p>
    <w:p w14:paraId="663BBB38" w14:textId="73CA9807" w:rsidR="00270E75" w:rsidRPr="005C23D7" w:rsidRDefault="00270E75" w:rsidP="00700369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</w:pPr>
      <w:r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 xml:space="preserve">Kommission (Zuchtring Lunz am See) wird darüber hinaus auch Honig angeboten.              </w:t>
      </w:r>
    </w:p>
    <w:p w14:paraId="209F6E76" w14:textId="06E73E53" w:rsidR="00361E34" w:rsidRDefault="00764EB5" w:rsidP="00361E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rPr>
          <w:rFonts w:ascii="Calibri" w:eastAsia="ヒラギノ角ゴ Pro W3" w:hAnsi="Calibri" w:cs="Calibri"/>
          <w:b/>
          <w:color w:val="4F6228"/>
          <w:sz w:val="20"/>
          <w:szCs w:val="22"/>
          <w:lang w:eastAsia="de-AT"/>
          <w14:numForm w14:val="default"/>
        </w:rPr>
      </w:pPr>
      <w:r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 xml:space="preserve">Die </w:t>
      </w:r>
      <w:r w:rsidR="003B2159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aktuell</w:t>
      </w:r>
      <w:r w:rsidR="00723FDF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e Preisliste finden Sie immer Mittwoch und</w:t>
      </w:r>
      <w:r w:rsidR="003B2159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 xml:space="preserve"> Freitag ab 7:00 Uhr auf unserer Homepage</w:t>
      </w:r>
      <w:r w:rsidR="003B2159" w:rsidRPr="005C23D7">
        <w:rPr>
          <w:rFonts w:ascii="Calibri" w:eastAsia="ヒラギノ角ゴ Pro W3" w:hAnsi="Calibri" w:cs="Calibri"/>
          <w:color w:val="000000"/>
          <w:sz w:val="20"/>
          <w:szCs w:val="22"/>
          <w:lang w:eastAsia="de-AT"/>
          <w14:numForm w14:val="default"/>
        </w:rPr>
        <w:t xml:space="preserve"> </w:t>
      </w:r>
      <w:hyperlink r:id="rId12" w:history="1">
        <w:r w:rsidR="003B2159" w:rsidRPr="00872DA9">
          <w:rPr>
            <w:rStyle w:val="Hyperlink"/>
            <w:rFonts w:ascii="Calibri" w:eastAsia="ヒラギノ角ゴ Pro W3" w:hAnsi="Calibri" w:cs="Calibri"/>
            <w:b/>
            <w:sz w:val="20"/>
            <w:szCs w:val="22"/>
            <w:lang w:eastAsia="de-AT"/>
            <w14:numForm w14:val="default"/>
          </w:rPr>
          <w:t>www.weinobstklosterneuburg.at</w:t>
        </w:r>
      </w:hyperlink>
      <w:r w:rsidR="003B2159" w:rsidRPr="00872DA9">
        <w:rPr>
          <w:rFonts w:ascii="Calibri" w:eastAsia="ヒラギノ角ゴ Pro W3" w:hAnsi="Calibri" w:cs="Calibri"/>
          <w:b/>
          <w:sz w:val="20"/>
          <w:szCs w:val="22"/>
          <w:u w:val="single"/>
          <w:lang w:eastAsia="de-AT"/>
          <w14:numForm w14:val="default"/>
        </w:rPr>
        <w:t>.</w:t>
      </w:r>
      <w:r w:rsidR="003B2159" w:rsidRPr="00872DA9">
        <w:rPr>
          <w:rFonts w:ascii="Calibri" w:eastAsia="ヒラギノ角ゴ Pro W3" w:hAnsi="Calibri" w:cs="Calibri"/>
          <w:b/>
          <w:sz w:val="20"/>
          <w:szCs w:val="22"/>
          <w:lang w:eastAsia="de-AT"/>
          <w14:numForm w14:val="default"/>
        </w:rPr>
        <w:t xml:space="preserve"> </w:t>
      </w:r>
    </w:p>
    <w:p w14:paraId="704EB730" w14:textId="77777777" w:rsidR="00A94FD8" w:rsidRDefault="00A94FD8" w:rsidP="00361E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rPr>
          <w:rFonts w:ascii="Calibri" w:eastAsia="ヒラギノ角ゴ Pro W3" w:hAnsi="Calibri" w:cs="Calibri"/>
          <w:b/>
          <w:color w:val="4F6228"/>
          <w:sz w:val="20"/>
          <w:szCs w:val="22"/>
          <w:lang w:eastAsia="de-AT"/>
          <w14:numForm w14:val="default"/>
        </w:rPr>
      </w:pPr>
    </w:p>
    <w:p w14:paraId="5B7CA8B7" w14:textId="2B4D5938" w:rsidR="00361E34" w:rsidRPr="00872DA9" w:rsidRDefault="00361E34" w:rsidP="00361E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jc w:val="center"/>
        <w:rPr>
          <w:rFonts w:ascii="Calibri" w:eastAsia="ヒラギノ角ゴ Pro W3" w:hAnsi="Calibri" w:cs="Calibri"/>
          <w:b/>
          <w:color w:val="FF0000"/>
          <w:sz w:val="32"/>
          <w:szCs w:val="22"/>
          <w:u w:val="single"/>
          <w:lang w:eastAsia="de-AT"/>
          <w14:numForm w14:val="default"/>
        </w:rPr>
      </w:pPr>
      <w:r w:rsidRPr="00872DA9">
        <w:rPr>
          <w:rFonts w:ascii="Calibri" w:eastAsia="ヒラギノ角ゴ Pro W3" w:hAnsi="Calibri" w:cs="Calibri"/>
          <w:b/>
          <w:color w:val="FF0000"/>
          <w:sz w:val="32"/>
          <w:szCs w:val="22"/>
          <w:u w:val="single"/>
          <w:lang w:eastAsia="de-AT"/>
          <w14:numForm w14:val="default"/>
        </w:rPr>
        <w:t>Waren solange der Vorrat reicht!</w:t>
      </w:r>
    </w:p>
    <w:p w14:paraId="516473DD" w14:textId="77777777" w:rsidR="00A94FD8" w:rsidRPr="00361E34" w:rsidRDefault="00A94FD8" w:rsidP="00361E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5"/>
        <w:jc w:val="center"/>
        <w:rPr>
          <w:rFonts w:ascii="Calibri" w:eastAsia="ヒラギノ角ゴ Pro W3" w:hAnsi="Calibri" w:cs="Calibri"/>
          <w:color w:val="FF0000"/>
          <w:sz w:val="24"/>
          <w:szCs w:val="22"/>
          <w:u w:val="single"/>
          <w:lang w:eastAsia="de-AT"/>
          <w14:numForm w14:val="default"/>
        </w:rPr>
      </w:pPr>
    </w:p>
    <w:p w14:paraId="4214E6EF" w14:textId="0057DC05" w:rsidR="00930DDB" w:rsidRPr="00872DA9" w:rsidRDefault="00B85135" w:rsidP="00257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6"/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</w:pPr>
      <w:r w:rsidRPr="00872DA9">
        <w:rPr>
          <w:rFonts w:ascii="Calibri" w:eastAsia="ヒラギノ角ゴ Pro W3" w:hAnsi="Calibri" w:cs="Calibri"/>
          <w:b/>
          <w:sz w:val="22"/>
          <w:szCs w:val="22"/>
          <w:u w:val="single"/>
          <w:lang w:eastAsia="de-AT"/>
          <w14:numForm w14:val="default"/>
        </w:rPr>
        <w:t>Verkaufszeiten 202</w:t>
      </w:r>
      <w:r w:rsidR="008A05AD">
        <w:rPr>
          <w:rFonts w:ascii="Calibri" w:eastAsia="ヒラギノ角ゴ Pro W3" w:hAnsi="Calibri" w:cs="Calibri"/>
          <w:b/>
          <w:sz w:val="22"/>
          <w:szCs w:val="22"/>
          <w:u w:val="single"/>
          <w:lang w:eastAsia="de-AT"/>
          <w14:numForm w14:val="default"/>
        </w:rPr>
        <w:t>6</w:t>
      </w:r>
      <w:r w:rsidR="00762584" w:rsidRPr="00872DA9">
        <w:rPr>
          <w:rFonts w:ascii="Calibri" w:eastAsia="ヒラギノ角ゴ Pro W3" w:hAnsi="Calibri" w:cs="Calibri"/>
          <w:b/>
          <w:sz w:val="22"/>
          <w:szCs w:val="22"/>
          <w:u w:val="single"/>
          <w:lang w:eastAsia="de-AT"/>
          <w14:numForm w14:val="default"/>
        </w:rPr>
        <w:t>:</w:t>
      </w:r>
      <w:r w:rsidR="00623CA5" w:rsidRPr="00872DA9">
        <w:rPr>
          <w:rFonts w:ascii="Calibri" w:eastAsia="ヒラギノ角ゴ Pro W3" w:hAnsi="Calibri" w:cs="Calibri"/>
          <w:b/>
          <w:sz w:val="22"/>
          <w:szCs w:val="22"/>
          <w:lang w:eastAsia="de-AT"/>
          <w14:numForm w14:val="default"/>
        </w:rPr>
        <w:t xml:space="preserve"> </w:t>
      </w:r>
      <w:r w:rsidR="00623CA5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>Mittwoch</w:t>
      </w:r>
      <w:r w:rsidR="00872DA9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 von</w:t>
      </w:r>
      <w:r w:rsidR="00623CA5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 8:00 bis 12</w:t>
      </w:r>
      <w:r w:rsidR="003B2159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>:00</w:t>
      </w:r>
      <w:bookmarkStart w:id="0" w:name="GoBack"/>
      <w:bookmarkEnd w:id="0"/>
      <w:r w:rsidR="003B2159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 Uhr</w:t>
      </w:r>
      <w:r w:rsidR="00113490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>.</w:t>
      </w:r>
      <w:r w:rsidR="004A3322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 </w:t>
      </w:r>
      <w:r w:rsidR="00623CA5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Freitag </w:t>
      </w:r>
      <w:r w:rsidR="00872DA9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 xml:space="preserve">von </w:t>
      </w:r>
      <w:r w:rsidR="00623CA5" w:rsidRPr="00872DA9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>8:00 bis 13:00 Uhr</w:t>
      </w:r>
      <w:r w:rsidR="00113490">
        <w:rPr>
          <w:rFonts w:ascii="Calibri" w:eastAsia="ヒラギノ角ゴ Pro W3" w:hAnsi="Calibri" w:cs="Calibri"/>
          <w:sz w:val="22"/>
          <w:szCs w:val="22"/>
          <w:lang w:eastAsia="de-AT"/>
          <w14:numForm w14:val="default"/>
        </w:rPr>
        <w:t>.</w:t>
      </w:r>
    </w:p>
    <w:p w14:paraId="7F157F0F" w14:textId="5B7F6CBA" w:rsidR="004A3322" w:rsidRPr="005C23D7" w:rsidRDefault="003B2159" w:rsidP="002574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6"/>
        <w:rPr>
          <w:rFonts w:ascii="Calibri" w:eastAsia="ヒラギノ角ゴ Pro W3" w:hAnsi="Calibri" w:cs="Calibri"/>
          <w:b/>
          <w:color w:val="FF0000"/>
          <w:sz w:val="22"/>
          <w:szCs w:val="22"/>
          <w:lang w:eastAsia="de-AT"/>
          <w14:numForm w14:val="default"/>
        </w:rPr>
      </w:pPr>
      <w:r w:rsidRPr="00872DA9">
        <w:rPr>
          <w:rFonts w:ascii="Calibri" w:eastAsia="ヒラギノ角ゴ Pro W3" w:hAnsi="Calibri" w:cs="Calibri"/>
          <w:b/>
          <w:sz w:val="22"/>
          <w:szCs w:val="22"/>
          <w:u w:val="single"/>
          <w:lang w:eastAsia="de-AT"/>
          <w14:numForm w14:val="default"/>
        </w:rPr>
        <w:t>Verkaufsort:</w:t>
      </w:r>
      <w:r w:rsidRPr="00872DA9">
        <w:rPr>
          <w:rFonts w:ascii="Calibri" w:eastAsia="ヒラギノ角ゴ Pro W3" w:hAnsi="Calibri" w:cs="Calibri"/>
          <w:b/>
          <w:sz w:val="22"/>
          <w:szCs w:val="22"/>
          <w:lang w:eastAsia="de-AT"/>
          <w14:numForm w14:val="default"/>
        </w:rPr>
        <w:t xml:space="preserve"> </w:t>
      </w:r>
      <w:r w:rsidR="009071DE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Wiener</w:t>
      </w:r>
      <w:r w:rsidR="00295DF5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 xml:space="preserve"> S</w:t>
      </w:r>
      <w:r w:rsidR="009071DE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traße 74</w:t>
      </w:r>
      <w:r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>, Parkplätze vorhanden!!</w:t>
      </w:r>
    </w:p>
    <w:p w14:paraId="24FD20A3" w14:textId="6F199F4B" w:rsidR="009E336B" w:rsidRPr="00996D28" w:rsidRDefault="004A3322" w:rsidP="00996D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ind w:left="-426"/>
        <w:rPr>
          <w:rFonts w:ascii="Calibri" w:eastAsia="Times New Roman" w:hAnsi="Calibri" w:cs="Calibri"/>
          <w:color w:val="000000"/>
          <w:sz w:val="22"/>
          <w:szCs w:val="22"/>
          <w:lang w:val="de-AT" w:eastAsia="de-DE"/>
          <w14:numForm w14:val="default"/>
        </w:rPr>
      </w:pPr>
      <w:r w:rsidRPr="005C23D7">
        <w:rPr>
          <w:rFonts w:ascii="Calibri" w:eastAsia="ヒラギノ角ゴ Pro W3" w:hAnsi="Calibri" w:cs="Calibri"/>
          <w:b/>
          <w:color w:val="FF0000"/>
          <w:sz w:val="22"/>
          <w:szCs w:val="22"/>
          <w:lang w:eastAsia="de-AT"/>
          <w14:numForm w14:val="default"/>
        </w:rPr>
        <w:tab/>
        <w:t xml:space="preserve"> </w:t>
      </w:r>
      <w:r w:rsidR="003B2159" w:rsidRPr="005C23D7">
        <w:rPr>
          <w:rFonts w:ascii="Calibri" w:eastAsia="ヒラギノ角ゴ Pro W3" w:hAnsi="Calibri" w:cs="Calibri"/>
          <w:color w:val="000000"/>
          <w:sz w:val="22"/>
          <w:szCs w:val="22"/>
          <w:lang w:eastAsia="de-AT"/>
          <w14:numForm w14:val="default"/>
        </w:rPr>
        <w:t xml:space="preserve">Telefon während der Verkaufszeit: </w:t>
      </w:r>
      <w:r w:rsidR="003B2159" w:rsidRPr="005C23D7">
        <w:rPr>
          <w:rFonts w:ascii="Calibri" w:eastAsia="Times New Roman" w:hAnsi="Calibri" w:cs="Calibri"/>
          <w:color w:val="000000"/>
          <w:sz w:val="22"/>
          <w:szCs w:val="22"/>
          <w:lang w:val="de-AT" w:eastAsia="de-DE"/>
          <w14:numForm w14:val="default"/>
        </w:rPr>
        <w:t xml:space="preserve">+43 2243 37910-275  </w:t>
      </w:r>
    </w:p>
    <w:sectPr w:rsidR="009E336B" w:rsidRPr="00996D28" w:rsidSect="00674F49">
      <w:headerReference w:type="default" r:id="rId13"/>
      <w:footerReference w:type="default" r:id="rId14"/>
      <w:headerReference w:type="first" r:id="rId15"/>
      <w:footerReference w:type="first" r:id="rId16"/>
      <w:pgSz w:w="11900" w:h="16840" w:code="9"/>
      <w:pgMar w:top="851" w:right="1531" w:bottom="1531" w:left="153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7331F" w14:textId="77777777" w:rsidR="00642246" w:rsidRDefault="00642246">
      <w:pPr>
        <w:spacing w:after="0" w:line="240" w:lineRule="auto"/>
      </w:pPr>
      <w:r>
        <w:separator/>
      </w:r>
    </w:p>
  </w:endnote>
  <w:endnote w:type="continuationSeparator" w:id="0">
    <w:p w14:paraId="1B04E407" w14:textId="77777777" w:rsidR="00642246" w:rsidRDefault="00642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5BDF" w14:textId="0661A99F" w:rsidR="00642246" w:rsidRPr="0054244D" w:rsidRDefault="00642246" w:rsidP="00D46572">
    <w:pPr>
      <w:pStyle w:val="Fuzeile"/>
    </w:pPr>
    <w:r w:rsidRPr="00927A59">
      <w:fldChar w:fldCharType="begin"/>
    </w:r>
    <w:r w:rsidRPr="00927A59">
      <w:instrText>PAGE   \* MERGEFORMAT</w:instrText>
    </w:r>
    <w:r w:rsidRPr="00927A59">
      <w:fldChar w:fldCharType="separate"/>
    </w:r>
    <w:r w:rsidR="000E5EEC">
      <w:rPr>
        <w:noProof/>
      </w:rPr>
      <w:t>2</w:t>
    </w:r>
    <w:r w:rsidRPr="00927A59">
      <w:fldChar w:fldCharType="end"/>
    </w:r>
    <w:r w:rsidRPr="00927A59"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0E5EEC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931B" w14:textId="3AAC8D7B" w:rsidR="00642246" w:rsidRPr="00B079A5" w:rsidRDefault="00642246" w:rsidP="00B079A5">
    <w:pPr>
      <w:spacing w:after="0"/>
      <w:rPr>
        <w:rFonts w:ascii="Corbel" w:eastAsia="MS Mincho" w:hAnsi="Corbel" w:cs="Times New Roman"/>
        <w:sz w:val="17"/>
        <w:szCs w:val="17"/>
      </w:rPr>
    </w:pPr>
    <w:r w:rsidRPr="00B079A5">
      <w:rPr>
        <w:rFonts w:ascii="Corbel" w:eastAsia="MS Mincho" w:hAnsi="Corbel" w:cs="Times New Roman"/>
        <w:sz w:val="17"/>
        <w:szCs w:val="17"/>
      </w:rPr>
      <w:t>Eine Einrichtung des Bundesministeriums</w:t>
    </w:r>
    <w:r w:rsidRPr="00B079A5">
      <w:rPr>
        <w:rFonts w:ascii="Corbel" w:eastAsia="MS Mincho" w:hAnsi="Corbel" w:cs="Times New Roman"/>
        <w:sz w:val="17"/>
        <w:szCs w:val="17"/>
      </w:rPr>
      <w:br/>
      <w:t xml:space="preserve">für </w:t>
    </w:r>
    <w:r w:rsidRPr="00735D35">
      <w:rPr>
        <w:rFonts w:ascii="Corbel" w:eastAsia="MS Mincho" w:hAnsi="Corbel" w:cs="Times New Roman"/>
        <w:sz w:val="17"/>
        <w:szCs w:val="17"/>
      </w:rPr>
      <w:t>Landwirtschaft, Regionen und Tourismus</w:t>
    </w:r>
  </w:p>
  <w:p w14:paraId="18305318" w14:textId="77777777" w:rsidR="00642246" w:rsidRPr="00B079A5" w:rsidRDefault="00642246" w:rsidP="00B079A5">
    <w:pPr>
      <w:spacing w:after="0"/>
      <w:rPr>
        <w:rFonts w:ascii="Corbel" w:eastAsia="MS Mincho" w:hAnsi="Corbel" w:cs="Times New Roman"/>
        <w:sz w:val="17"/>
        <w:szCs w:val="17"/>
      </w:rPr>
    </w:pPr>
    <w:r w:rsidRPr="00B079A5">
      <w:rPr>
        <w:rFonts w:ascii="Corbel" w:eastAsia="MS Mincho" w:hAnsi="Corbel" w:cs="Times New Roman"/>
        <w:noProof/>
        <w:sz w:val="20"/>
        <w:szCs w:val="15"/>
        <w:lang w:val="en-US"/>
      </w:rPr>
      <w:drawing>
        <wp:anchor distT="0" distB="0" distL="114300" distR="114300" simplePos="0" relativeHeight="251662336" behindDoc="1" locked="0" layoutInCell="1" allowOverlap="1" wp14:anchorId="1B755C48" wp14:editId="006205F6">
          <wp:simplePos x="0" y="0"/>
          <wp:positionH relativeFrom="column">
            <wp:posOffset>4363085</wp:posOffset>
          </wp:positionH>
          <wp:positionV relativeFrom="paragraph">
            <wp:posOffset>110490</wp:posOffset>
          </wp:positionV>
          <wp:extent cx="367030" cy="359410"/>
          <wp:effectExtent l="0" t="0" r="0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mweltzeichen-CMYK-10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03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79A5">
      <w:rPr>
        <w:rFonts w:ascii="Corbel" w:eastAsia="MS Mincho" w:hAnsi="Corbel" w:cs="Times New Roman"/>
        <w:noProof/>
        <w:sz w:val="17"/>
        <w:szCs w:val="17"/>
        <w:lang w:val="en-US"/>
        <w14:numForm w14:val="default"/>
      </w:rPr>
      <w:drawing>
        <wp:anchor distT="0" distB="0" distL="114300" distR="114300" simplePos="0" relativeHeight="251663360" behindDoc="0" locked="0" layoutInCell="1" allowOverlap="1" wp14:anchorId="4B8B4CA3" wp14:editId="3A07F1BE">
          <wp:simplePos x="0" y="0"/>
          <wp:positionH relativeFrom="column">
            <wp:posOffset>3927158</wp:posOffset>
          </wp:positionH>
          <wp:positionV relativeFrom="paragraph">
            <wp:posOffset>69215</wp:posOffset>
          </wp:positionV>
          <wp:extent cx="341630" cy="399415"/>
          <wp:effectExtent l="0" t="0" r="1270" b="63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F082DC" w14:textId="77777777" w:rsidR="00642246" w:rsidRPr="00B079A5" w:rsidRDefault="00642246" w:rsidP="00B079A5">
    <w:pPr>
      <w:spacing w:after="0" w:line="240" w:lineRule="auto"/>
      <w:rPr>
        <w:rFonts w:ascii="Corbel" w:eastAsia="MS Mincho" w:hAnsi="Corbel" w:cs="Times New Roman"/>
        <w:spacing w:val="-2"/>
        <w:sz w:val="17"/>
        <w:szCs w:val="17"/>
      </w:rPr>
    </w:pPr>
    <w:r w:rsidRPr="00B079A5">
      <w:rPr>
        <w:rFonts w:ascii="Corbel" w:eastAsia="MS Mincho" w:hAnsi="Corbel" w:cs="Times New Roman"/>
        <w:spacing w:val="-2"/>
        <w:sz w:val="17"/>
        <w:szCs w:val="17"/>
      </w:rPr>
      <w:t>HÖHERE BUNDESLEHRANSTALT UND BUNDESAMT FÜR WEIN- UND OBSTBAU</w:t>
    </w:r>
  </w:p>
  <w:p w14:paraId="75D8DBCE" w14:textId="77777777" w:rsidR="00642246" w:rsidRPr="00B079A5" w:rsidRDefault="00642246" w:rsidP="00B079A5">
    <w:pPr>
      <w:spacing w:after="0" w:line="240" w:lineRule="auto"/>
      <w:rPr>
        <w:rFonts w:ascii="Corbel" w:eastAsia="MS Mincho" w:hAnsi="Corbel" w:cs="Times New Roman"/>
        <w:spacing w:val="-2"/>
        <w:sz w:val="17"/>
        <w:szCs w:val="17"/>
        <w:lang w:val="en-US"/>
      </w:rPr>
    </w:pPr>
    <w:r w:rsidRPr="00B079A5">
      <w:rPr>
        <w:rFonts w:ascii="Corbel" w:eastAsia="MS Mincho" w:hAnsi="Corbel" w:cs="Times New Roman"/>
        <w:spacing w:val="-2"/>
        <w:sz w:val="17"/>
        <w:szCs w:val="17"/>
        <w:lang w:val="en-US"/>
      </w:rPr>
      <w:t>BIC BUNDATWW, IBAN AT 95 0100 0000 0506 0021, UID ATU 38192004, DVR 0943789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C8B1B" w14:textId="77777777" w:rsidR="00642246" w:rsidRDefault="00642246">
      <w:pPr>
        <w:spacing w:after="0" w:line="240" w:lineRule="auto"/>
      </w:pPr>
      <w:r>
        <w:separator/>
      </w:r>
    </w:p>
  </w:footnote>
  <w:footnote w:type="continuationSeparator" w:id="0">
    <w:p w14:paraId="050E3CFC" w14:textId="77777777" w:rsidR="00642246" w:rsidRDefault="00642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C9A5" w14:textId="77777777" w:rsidR="00642246" w:rsidRDefault="00642246" w:rsidP="00133039"/>
  <w:p w14:paraId="6395AEBC" w14:textId="77777777" w:rsidR="00642246" w:rsidRPr="007F4EE5" w:rsidRDefault="00642246" w:rsidP="001330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0F76" w14:textId="77777777" w:rsidR="00642246" w:rsidRDefault="00642246">
    <w:pPr>
      <w:pStyle w:val="Kopfzeile"/>
    </w:pPr>
    <w:r w:rsidRPr="00777093"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84705A2" wp14:editId="57B00206">
              <wp:simplePos x="0" y="0"/>
              <wp:positionH relativeFrom="page">
                <wp:posOffset>71755</wp:posOffset>
              </wp:positionH>
              <wp:positionV relativeFrom="page">
                <wp:posOffset>3780790</wp:posOffset>
              </wp:positionV>
              <wp:extent cx="360000" cy="0"/>
              <wp:effectExtent l="0" t="0" r="21590" b="19050"/>
              <wp:wrapNone/>
              <wp:docPr id="2" name="Gerade Verbindung 2" descr="Leerer Platzhal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F8BF8F" id="Gerade Verbindung 2" o:spid="_x0000_s1026" alt="Leerer Platzhalter" style="position:absolute;z-index: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.65pt,297.7pt" to="3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" strokecolor="#95bbcc [2412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777093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64A88DB" wp14:editId="447109E2">
              <wp:simplePos x="0" y="0"/>
              <wp:positionH relativeFrom="page">
                <wp:posOffset>71755</wp:posOffset>
              </wp:positionH>
              <wp:positionV relativeFrom="page">
                <wp:posOffset>5346700</wp:posOffset>
              </wp:positionV>
              <wp:extent cx="360000" cy="0"/>
              <wp:effectExtent l="0" t="0" r="21590" b="19050"/>
              <wp:wrapNone/>
              <wp:docPr id="4" name="Gerade Verbindung 4" descr="Leerer Platzhal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8D15C2" id="Gerade Verbindung 4" o:spid="_x0000_s1026" alt="Leerer Platzhalter" style="position:absolute;z-index: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.65pt,421pt" to="34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" strokecolor="#95bbcc [2412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777093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F94F227" wp14:editId="501A8DD8">
              <wp:simplePos x="0" y="0"/>
              <wp:positionH relativeFrom="page">
                <wp:posOffset>71755</wp:posOffset>
              </wp:positionH>
              <wp:positionV relativeFrom="page">
                <wp:posOffset>7560945</wp:posOffset>
              </wp:positionV>
              <wp:extent cx="360000" cy="0"/>
              <wp:effectExtent l="0" t="0" r="21590" b="19050"/>
              <wp:wrapNone/>
              <wp:docPr id="5" name="Gerade Verbindung 5" descr="Leerer Platzhal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44BD62" id="Gerade Verbindung 5" o:spid="_x0000_s1026" alt="Leerer Platzhalter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.65pt,595.35pt" to="34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" strokecolor="#95bbcc [2412]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3F4D8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6E2601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0CDA7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320E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BC553A"/>
    <w:multiLevelType w:val="multilevel"/>
    <w:tmpl w:val="EF2035A8"/>
    <w:numStyleLink w:val="Programm-Liste"/>
  </w:abstractNum>
  <w:abstractNum w:abstractNumId="5" w15:restartNumberingAfterBreak="0">
    <w:nsid w:val="00FE2E69"/>
    <w:multiLevelType w:val="hybridMultilevel"/>
    <w:tmpl w:val="62EEAFDA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08903D5E"/>
    <w:multiLevelType w:val="multilevel"/>
    <w:tmpl w:val="5D24BC4E"/>
    <w:numStyleLink w:val="ATUnsortierteListe"/>
  </w:abstractNum>
  <w:abstractNum w:abstractNumId="8" w15:restartNumberingAfterBreak="0">
    <w:nsid w:val="08A015E2"/>
    <w:multiLevelType w:val="hybridMultilevel"/>
    <w:tmpl w:val="64CA372E"/>
    <w:lvl w:ilvl="0" w:tplc="8FA087D4">
      <w:start w:val="1"/>
      <w:numFmt w:val="bullet"/>
      <w:lvlText w:val="•"/>
      <w:lvlJc w:val="left"/>
      <w:pPr>
        <w:ind w:left="2988" w:hanging="360"/>
      </w:pPr>
      <w:rPr>
        <w:rFonts w:ascii="Corbel" w:hAnsi="Corbe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9" w15:restartNumberingAfterBreak="0">
    <w:nsid w:val="0C640B47"/>
    <w:multiLevelType w:val="multilevel"/>
    <w:tmpl w:val="FBF0E76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10" w15:restartNumberingAfterBreak="0">
    <w:nsid w:val="17247383"/>
    <w:multiLevelType w:val="multilevel"/>
    <w:tmpl w:val="EF2035A8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1" w15:restartNumberingAfterBreak="0">
    <w:nsid w:val="18C20564"/>
    <w:multiLevelType w:val="hybridMultilevel"/>
    <w:tmpl w:val="E24282BC"/>
    <w:lvl w:ilvl="0" w:tplc="930EE8E4">
      <w:start w:val="1"/>
      <w:numFmt w:val="lowerLetter"/>
      <w:pStyle w:val="Listennummera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654F6"/>
    <w:multiLevelType w:val="multilevel"/>
    <w:tmpl w:val="FBF0E766"/>
    <w:numStyleLink w:val="ATGliederungsliste"/>
  </w:abstractNum>
  <w:abstractNum w:abstractNumId="13" w15:restartNumberingAfterBreak="0">
    <w:nsid w:val="1A2663A7"/>
    <w:multiLevelType w:val="multilevel"/>
    <w:tmpl w:val="957A0DB6"/>
    <w:numStyleLink w:val="ATNummerierteListe"/>
  </w:abstractNum>
  <w:abstractNum w:abstractNumId="14" w15:restartNumberingAfterBreak="0">
    <w:nsid w:val="31B7673D"/>
    <w:multiLevelType w:val="multilevel"/>
    <w:tmpl w:val="5D24BC4E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6242F"/>
        <w:sz w:val="23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="Corbel" w:hAnsi="Corbel" w:hint="default"/>
        <w:b/>
        <w:i w:val="0"/>
        <w:caps w:val="0"/>
        <w:strike w:val="0"/>
        <w:dstrike w:val="0"/>
        <w:vanish w:val="0"/>
        <w:color w:val="auto"/>
        <w:sz w:val="23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hint="default"/>
        <w:color w:val="auto"/>
        <w:sz w:val="23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6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15" w15:restartNumberingAfterBreak="0">
    <w:nsid w:val="33F20CB6"/>
    <w:multiLevelType w:val="multilevel"/>
    <w:tmpl w:val="6012289A"/>
    <w:lvl w:ilvl="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sz w:val="18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F3228AC"/>
    <w:multiLevelType w:val="multilevel"/>
    <w:tmpl w:val="BDAC2760"/>
    <w:lvl w:ilvl="0">
      <w:start w:val="1"/>
      <w:numFmt w:val="bullet"/>
      <w:lvlText w:val="■"/>
      <w:lvlJc w:val="left"/>
      <w:pPr>
        <w:ind w:left="357" w:hanging="357"/>
      </w:pPr>
      <w:rPr>
        <w:rFonts w:ascii="Arial" w:hAnsi="Arial" w:hint="default"/>
        <w:color w:val="AF0917"/>
        <w:sz w:val="16"/>
      </w:rPr>
    </w:lvl>
    <w:lvl w:ilvl="1">
      <w:start w:val="1"/>
      <w:numFmt w:val="bullet"/>
      <w:lvlText w:val=""/>
      <w:lvlJc w:val="left"/>
      <w:pPr>
        <w:ind w:left="714" w:hanging="35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7" w15:restartNumberingAfterBreak="0">
    <w:nsid w:val="3FA26B3C"/>
    <w:multiLevelType w:val="multilevel"/>
    <w:tmpl w:val="EF2035A8"/>
    <w:numStyleLink w:val="Programm-Liste"/>
  </w:abstractNum>
  <w:abstractNum w:abstractNumId="18" w15:restartNumberingAfterBreak="0">
    <w:nsid w:val="42B012C0"/>
    <w:multiLevelType w:val="multilevel"/>
    <w:tmpl w:val="5D24BC4E"/>
    <w:numStyleLink w:val="ATUnsortierteListe"/>
  </w:abstractNum>
  <w:abstractNum w:abstractNumId="19" w15:restartNumberingAfterBreak="0">
    <w:nsid w:val="44D31F79"/>
    <w:multiLevelType w:val="multilevel"/>
    <w:tmpl w:val="EA4CFBFC"/>
    <w:styleLink w:val="eu2018atGliederungslis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20" w15:restartNumberingAfterBreak="0">
    <w:nsid w:val="44FE769D"/>
    <w:multiLevelType w:val="multilevel"/>
    <w:tmpl w:val="FBF0E766"/>
    <w:numStyleLink w:val="ATGliederungsliste"/>
  </w:abstractNum>
  <w:abstractNum w:abstractNumId="21" w15:restartNumberingAfterBreak="0">
    <w:nsid w:val="469456F8"/>
    <w:multiLevelType w:val="multilevel"/>
    <w:tmpl w:val="957A0DB6"/>
    <w:lvl w:ilvl="0">
      <w:start w:val="1"/>
      <w:numFmt w:val="decimal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6320F" w:themeColor="text2"/>
        <w:sz w:val="23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22" w15:restartNumberingAfterBreak="0">
    <w:nsid w:val="48E70A96"/>
    <w:multiLevelType w:val="multilevel"/>
    <w:tmpl w:val="EF2035A8"/>
    <w:numStyleLink w:val="Programm-Liste"/>
  </w:abstractNum>
  <w:abstractNum w:abstractNumId="23" w15:restartNumberingAfterBreak="0">
    <w:nsid w:val="48F35695"/>
    <w:multiLevelType w:val="multilevel"/>
    <w:tmpl w:val="EF2035A8"/>
    <w:numStyleLink w:val="Programm-Liste"/>
  </w:abstractNum>
  <w:abstractNum w:abstractNumId="24" w15:restartNumberingAfterBreak="0">
    <w:nsid w:val="4C941A3D"/>
    <w:multiLevelType w:val="multilevel"/>
    <w:tmpl w:val="EF2035A8"/>
    <w:numStyleLink w:val="Programm-Liste"/>
  </w:abstractNum>
  <w:abstractNum w:abstractNumId="25" w15:restartNumberingAfterBreak="0">
    <w:nsid w:val="4EAA19BA"/>
    <w:multiLevelType w:val="multilevel"/>
    <w:tmpl w:val="957A0DB6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6320F" w:themeColor="text2"/>
        <w:sz w:val="23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26" w15:restartNumberingAfterBreak="0">
    <w:nsid w:val="4F1A59C3"/>
    <w:multiLevelType w:val="multilevel"/>
    <w:tmpl w:val="EF2035A8"/>
    <w:numStyleLink w:val="Programm-Liste"/>
  </w:abstractNum>
  <w:abstractNum w:abstractNumId="27" w15:restartNumberingAfterBreak="0">
    <w:nsid w:val="52FA16FF"/>
    <w:multiLevelType w:val="multilevel"/>
    <w:tmpl w:val="EA4CFBFC"/>
    <w:numStyleLink w:val="eu2018atGliederungsliste"/>
  </w:abstractNum>
  <w:abstractNum w:abstractNumId="28" w15:restartNumberingAfterBreak="0">
    <w:nsid w:val="55D87CCC"/>
    <w:multiLevelType w:val="multilevel"/>
    <w:tmpl w:val="82CA0F8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29" w15:restartNumberingAfterBreak="0">
    <w:nsid w:val="591E2A71"/>
    <w:multiLevelType w:val="hybridMultilevel"/>
    <w:tmpl w:val="8D64DDB8"/>
    <w:lvl w:ilvl="0" w:tplc="03EE426E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0" w15:restartNumberingAfterBreak="0">
    <w:nsid w:val="610722F4"/>
    <w:multiLevelType w:val="multilevel"/>
    <w:tmpl w:val="81B0A2F0"/>
    <w:styleLink w:val="eu2018atGliederungsliste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31" w15:restartNumberingAfterBreak="0">
    <w:nsid w:val="61A82C1B"/>
    <w:multiLevelType w:val="multilevel"/>
    <w:tmpl w:val="EA4CFBFC"/>
    <w:numStyleLink w:val="eu2018atGliederungsliste"/>
  </w:abstractNum>
  <w:abstractNum w:abstractNumId="32" w15:restartNumberingAfterBreak="0">
    <w:nsid w:val="717E33BA"/>
    <w:multiLevelType w:val="multilevel"/>
    <w:tmpl w:val="19CCF85C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3nummeriert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pStyle w:val="4nummeriert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pStyle w:val="5nummeriert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33" w15:restartNumberingAfterBreak="0">
    <w:nsid w:val="73AF4778"/>
    <w:multiLevelType w:val="multilevel"/>
    <w:tmpl w:val="5D24BC4E"/>
    <w:lvl w:ilvl="0">
      <w:start w:val="1"/>
      <w:numFmt w:val="bullet"/>
      <w:lvlText w:val="•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6242F"/>
        <w:sz w:val="23"/>
        <w:szCs w:val="20"/>
      </w:rPr>
    </w:lvl>
    <w:lvl w:ilvl="1">
      <w:start w:val="1"/>
      <w:numFmt w:val="bullet"/>
      <w:lvlText w:val="−"/>
      <w:lvlJc w:val="left"/>
      <w:pPr>
        <w:ind w:left="794" w:hanging="397"/>
      </w:pPr>
      <w:rPr>
        <w:rFonts w:ascii="Corbel" w:hAnsi="Corbel" w:hint="default"/>
        <w:b/>
        <w:i w:val="0"/>
        <w:caps w:val="0"/>
        <w:strike w:val="0"/>
        <w:dstrike w:val="0"/>
        <w:vanish w:val="0"/>
        <w:color w:val="auto"/>
        <w:sz w:val="23"/>
        <w:szCs w:val="20"/>
        <w:vertAlign w:val="baseline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Theme="minorHAnsi" w:hAnsiTheme="minorHAnsi" w:hint="default"/>
        <w:color w:val="auto"/>
        <w:sz w:val="23"/>
      </w:rPr>
    </w:lvl>
    <w:lvl w:ilvl="3">
      <w:start w:val="1"/>
      <w:numFmt w:val="bullet"/>
      <w:lvlText w:val="–"/>
      <w:lvlJc w:val="left"/>
      <w:pPr>
        <w:ind w:left="1588" w:hanging="397"/>
      </w:pPr>
      <w:rPr>
        <w:rFonts w:asciiTheme="minorHAnsi" w:hAnsiTheme="minorHAnsi" w:hint="default"/>
        <w:color w:val="E6320F" w:themeColor="text2"/>
        <w:sz w:val="23"/>
      </w:rPr>
    </w:lvl>
    <w:lvl w:ilvl="4">
      <w:start w:val="1"/>
      <w:numFmt w:val="bullet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34" w15:restartNumberingAfterBreak="0">
    <w:nsid w:val="7AB96665"/>
    <w:multiLevelType w:val="multilevel"/>
    <w:tmpl w:val="EF2035A8"/>
    <w:numStyleLink w:val="Programm-Liste"/>
  </w:abstractNum>
  <w:abstractNum w:abstractNumId="35" w15:restartNumberingAfterBreak="0">
    <w:nsid w:val="7B2B68B5"/>
    <w:multiLevelType w:val="multilevel"/>
    <w:tmpl w:val="957A0DB6"/>
    <w:lvl w:ilvl="0">
      <w:start w:val="1"/>
      <w:numFmt w:val="decimal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6320F" w:themeColor="text2"/>
        <w:sz w:val="23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36" w15:restartNumberingAfterBreak="0">
    <w:nsid w:val="7DC3010C"/>
    <w:multiLevelType w:val="multilevel"/>
    <w:tmpl w:val="FBF0E766"/>
    <w:numStyleLink w:val="ATGliederungsliste"/>
  </w:abstractNum>
  <w:abstractNum w:abstractNumId="37" w15:restartNumberingAfterBreak="0">
    <w:nsid w:val="7EC810F4"/>
    <w:multiLevelType w:val="multilevel"/>
    <w:tmpl w:val="957A0DB6"/>
    <w:numStyleLink w:val="ATNummerierteListe"/>
  </w:abstractNum>
  <w:num w:numId="1" w16cid:durableId="1388720482">
    <w:abstractNumId w:val="16"/>
  </w:num>
  <w:num w:numId="2" w16cid:durableId="887378727">
    <w:abstractNumId w:val="14"/>
  </w:num>
  <w:num w:numId="3" w16cid:durableId="1466123251">
    <w:abstractNumId w:val="19"/>
  </w:num>
  <w:num w:numId="4" w16cid:durableId="836849023">
    <w:abstractNumId w:val="30"/>
  </w:num>
  <w:num w:numId="5" w16cid:durableId="1798602547">
    <w:abstractNumId w:val="31"/>
  </w:num>
  <w:num w:numId="6" w16cid:durableId="293023271">
    <w:abstractNumId w:val="5"/>
  </w:num>
  <w:num w:numId="7" w16cid:durableId="66808157">
    <w:abstractNumId w:val="18"/>
  </w:num>
  <w:num w:numId="8" w16cid:durableId="1340694291">
    <w:abstractNumId w:val="25"/>
  </w:num>
  <w:num w:numId="9" w16cid:durableId="1621642419">
    <w:abstractNumId w:val="13"/>
  </w:num>
  <w:num w:numId="10" w16cid:durableId="1163860595">
    <w:abstractNumId w:val="32"/>
  </w:num>
  <w:num w:numId="11" w16cid:durableId="801116471">
    <w:abstractNumId w:val="33"/>
  </w:num>
  <w:num w:numId="12" w16cid:durableId="167210591">
    <w:abstractNumId w:val="35"/>
  </w:num>
  <w:num w:numId="13" w16cid:durableId="14359816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20856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9308230">
    <w:abstractNumId w:val="29"/>
  </w:num>
  <w:num w:numId="16" w16cid:durableId="1531650858">
    <w:abstractNumId w:val="15"/>
  </w:num>
  <w:num w:numId="17" w16cid:durableId="501824016">
    <w:abstractNumId w:val="3"/>
  </w:num>
  <w:num w:numId="18" w16cid:durableId="624654609">
    <w:abstractNumId w:val="2"/>
  </w:num>
  <w:num w:numId="19" w16cid:durableId="2133016167">
    <w:abstractNumId w:val="1"/>
  </w:num>
  <w:num w:numId="20" w16cid:durableId="853693210">
    <w:abstractNumId w:val="0"/>
  </w:num>
  <w:num w:numId="21" w16cid:durableId="818692769">
    <w:abstractNumId w:val="21"/>
  </w:num>
  <w:num w:numId="22" w16cid:durableId="1521434460">
    <w:abstractNumId w:val="8"/>
  </w:num>
  <w:num w:numId="23" w16cid:durableId="2043821847">
    <w:abstractNumId w:val="10"/>
  </w:num>
  <w:num w:numId="24" w16cid:durableId="335160028">
    <w:abstractNumId w:val="24"/>
  </w:num>
  <w:num w:numId="25" w16cid:durableId="1012223759">
    <w:abstractNumId w:val="22"/>
  </w:num>
  <w:num w:numId="26" w16cid:durableId="1647666941">
    <w:abstractNumId w:val="23"/>
  </w:num>
  <w:num w:numId="27" w16cid:durableId="1580871616">
    <w:abstractNumId w:val="34"/>
  </w:num>
  <w:num w:numId="28" w16cid:durableId="561136755">
    <w:abstractNumId w:val="4"/>
  </w:num>
  <w:num w:numId="29" w16cid:durableId="550653286">
    <w:abstractNumId w:val="26"/>
  </w:num>
  <w:num w:numId="30" w16cid:durableId="404650216">
    <w:abstractNumId w:val="11"/>
  </w:num>
  <w:num w:numId="31" w16cid:durableId="1046023427">
    <w:abstractNumId w:val="9"/>
  </w:num>
  <w:num w:numId="32" w16cid:durableId="1919827293">
    <w:abstractNumId w:val="28"/>
  </w:num>
  <w:num w:numId="33" w16cid:durableId="552886557">
    <w:abstractNumId w:val="36"/>
  </w:num>
  <w:num w:numId="34" w16cid:durableId="321589285">
    <w:abstractNumId w:val="27"/>
  </w:num>
  <w:num w:numId="35" w16cid:durableId="622813826">
    <w:abstractNumId w:val="37"/>
  </w:num>
  <w:num w:numId="36" w16cid:durableId="729158630">
    <w:abstractNumId w:val="17"/>
  </w:num>
  <w:num w:numId="37" w16cid:durableId="705521126">
    <w:abstractNumId w:val="7"/>
  </w:num>
  <w:num w:numId="38" w16cid:durableId="349920357">
    <w:abstractNumId w:val="12"/>
  </w:num>
  <w:num w:numId="39" w16cid:durableId="1436825742">
    <w:abstractNumId w:val="20"/>
  </w:num>
  <w:num w:numId="40" w16cid:durableId="4943015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33448318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AT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AT" w:vendorID="64" w:dllVersion="4096" w:nlCheck="1" w:checkStyle="0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mailMerge>
    <w:mainDocumentType w:val="formLetters"/>
    <w:linkToQuery/>
    <w:dataType w:val="textFile"/>
    <w:query w:val="SELECT * FROM C:\Users\vosedi\AppData\Local\Temp\Fabasoft\Data\Datasource_COO.3000.101.23.5508696.doc"/>
    <w:odso/>
  </w:mailMerge>
  <w:defaultTabStop w:val="708"/>
  <w:hyphenationZone w:val="425"/>
  <w:characterSpacingControl w:val="doNotCompress"/>
  <w:hdrShapeDefaults>
    <o:shapedefaults v:ext="edit" spidmax="1498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EB7"/>
    <w:rsid w:val="000003E2"/>
    <w:rsid w:val="00002E8D"/>
    <w:rsid w:val="000030B0"/>
    <w:rsid w:val="000044B2"/>
    <w:rsid w:val="00004C8B"/>
    <w:rsid w:val="0000506A"/>
    <w:rsid w:val="0000522B"/>
    <w:rsid w:val="0000588B"/>
    <w:rsid w:val="00012163"/>
    <w:rsid w:val="000121D2"/>
    <w:rsid w:val="00012E9C"/>
    <w:rsid w:val="0001374B"/>
    <w:rsid w:val="000170E5"/>
    <w:rsid w:val="00017246"/>
    <w:rsid w:val="00017D71"/>
    <w:rsid w:val="00020FCE"/>
    <w:rsid w:val="00023A1F"/>
    <w:rsid w:val="000255DE"/>
    <w:rsid w:val="000256A2"/>
    <w:rsid w:val="000265E6"/>
    <w:rsid w:val="00026B23"/>
    <w:rsid w:val="00026F06"/>
    <w:rsid w:val="00027781"/>
    <w:rsid w:val="00027C52"/>
    <w:rsid w:val="00027D72"/>
    <w:rsid w:val="00031B09"/>
    <w:rsid w:val="00035EE9"/>
    <w:rsid w:val="00036F3B"/>
    <w:rsid w:val="00040249"/>
    <w:rsid w:val="00041494"/>
    <w:rsid w:val="00042AA7"/>
    <w:rsid w:val="00042B1B"/>
    <w:rsid w:val="00044854"/>
    <w:rsid w:val="0004508E"/>
    <w:rsid w:val="000458DC"/>
    <w:rsid w:val="00051186"/>
    <w:rsid w:val="00051F76"/>
    <w:rsid w:val="0005204C"/>
    <w:rsid w:val="00054A61"/>
    <w:rsid w:val="000560D3"/>
    <w:rsid w:val="0006194E"/>
    <w:rsid w:val="00061B70"/>
    <w:rsid w:val="00063EE9"/>
    <w:rsid w:val="0006455D"/>
    <w:rsid w:val="00066196"/>
    <w:rsid w:val="00071CFB"/>
    <w:rsid w:val="000733CF"/>
    <w:rsid w:val="0007364C"/>
    <w:rsid w:val="000742BB"/>
    <w:rsid w:val="00075902"/>
    <w:rsid w:val="00075C83"/>
    <w:rsid w:val="00076844"/>
    <w:rsid w:val="00080347"/>
    <w:rsid w:val="00082363"/>
    <w:rsid w:val="00082E0F"/>
    <w:rsid w:val="00086C2D"/>
    <w:rsid w:val="00090686"/>
    <w:rsid w:val="00090AE5"/>
    <w:rsid w:val="000936D7"/>
    <w:rsid w:val="000947A0"/>
    <w:rsid w:val="000A1C67"/>
    <w:rsid w:val="000A26C8"/>
    <w:rsid w:val="000A39BF"/>
    <w:rsid w:val="000A417E"/>
    <w:rsid w:val="000A59C9"/>
    <w:rsid w:val="000B184D"/>
    <w:rsid w:val="000B2B2E"/>
    <w:rsid w:val="000B2C8B"/>
    <w:rsid w:val="000B5F04"/>
    <w:rsid w:val="000B790A"/>
    <w:rsid w:val="000B7E84"/>
    <w:rsid w:val="000C2129"/>
    <w:rsid w:val="000C39F5"/>
    <w:rsid w:val="000C6BED"/>
    <w:rsid w:val="000D112F"/>
    <w:rsid w:val="000D34EF"/>
    <w:rsid w:val="000D46FD"/>
    <w:rsid w:val="000D5488"/>
    <w:rsid w:val="000D5BC2"/>
    <w:rsid w:val="000D5E7A"/>
    <w:rsid w:val="000E2FFA"/>
    <w:rsid w:val="000E3E47"/>
    <w:rsid w:val="000E4919"/>
    <w:rsid w:val="000E5212"/>
    <w:rsid w:val="000E56BF"/>
    <w:rsid w:val="000E5CC2"/>
    <w:rsid w:val="000E5EEC"/>
    <w:rsid w:val="000E63E1"/>
    <w:rsid w:val="000F16DD"/>
    <w:rsid w:val="000F1DC8"/>
    <w:rsid w:val="000F1ED0"/>
    <w:rsid w:val="000F36F6"/>
    <w:rsid w:val="000F3AFB"/>
    <w:rsid w:val="000F4620"/>
    <w:rsid w:val="000F580A"/>
    <w:rsid w:val="000F61EE"/>
    <w:rsid w:val="000F731A"/>
    <w:rsid w:val="001007E4"/>
    <w:rsid w:val="00100D6F"/>
    <w:rsid w:val="00101E55"/>
    <w:rsid w:val="0010337D"/>
    <w:rsid w:val="001034DE"/>
    <w:rsid w:val="001046D6"/>
    <w:rsid w:val="00106C26"/>
    <w:rsid w:val="0011027F"/>
    <w:rsid w:val="0011172A"/>
    <w:rsid w:val="00111E3C"/>
    <w:rsid w:val="001129AA"/>
    <w:rsid w:val="00113490"/>
    <w:rsid w:val="00113E91"/>
    <w:rsid w:val="00116C16"/>
    <w:rsid w:val="00117299"/>
    <w:rsid w:val="00117CD0"/>
    <w:rsid w:val="00122C35"/>
    <w:rsid w:val="00123DDD"/>
    <w:rsid w:val="001251D6"/>
    <w:rsid w:val="001313FB"/>
    <w:rsid w:val="00133039"/>
    <w:rsid w:val="0013398B"/>
    <w:rsid w:val="00133ADA"/>
    <w:rsid w:val="00134B11"/>
    <w:rsid w:val="00136026"/>
    <w:rsid w:val="001362A3"/>
    <w:rsid w:val="0013773E"/>
    <w:rsid w:val="001415B7"/>
    <w:rsid w:val="00141E89"/>
    <w:rsid w:val="001428F7"/>
    <w:rsid w:val="00142D13"/>
    <w:rsid w:val="0014527F"/>
    <w:rsid w:val="00145C20"/>
    <w:rsid w:val="00145F40"/>
    <w:rsid w:val="001460AB"/>
    <w:rsid w:val="00146C5A"/>
    <w:rsid w:val="001479F5"/>
    <w:rsid w:val="001504D0"/>
    <w:rsid w:val="00150EB8"/>
    <w:rsid w:val="00151228"/>
    <w:rsid w:val="00151B1A"/>
    <w:rsid w:val="00153F3A"/>
    <w:rsid w:val="00155BA7"/>
    <w:rsid w:val="00156A27"/>
    <w:rsid w:val="001618EC"/>
    <w:rsid w:val="001620DC"/>
    <w:rsid w:val="00166421"/>
    <w:rsid w:val="001664E8"/>
    <w:rsid w:val="00166E13"/>
    <w:rsid w:val="00167D25"/>
    <w:rsid w:val="00170ABD"/>
    <w:rsid w:val="00170D51"/>
    <w:rsid w:val="0017245E"/>
    <w:rsid w:val="0017376F"/>
    <w:rsid w:val="00173AD1"/>
    <w:rsid w:val="001810F2"/>
    <w:rsid w:val="00181590"/>
    <w:rsid w:val="00181CE9"/>
    <w:rsid w:val="00183D43"/>
    <w:rsid w:val="001854CE"/>
    <w:rsid w:val="00185997"/>
    <w:rsid w:val="00186D96"/>
    <w:rsid w:val="0018768A"/>
    <w:rsid w:val="00190044"/>
    <w:rsid w:val="001913FC"/>
    <w:rsid w:val="00191854"/>
    <w:rsid w:val="00191D2E"/>
    <w:rsid w:val="0019508A"/>
    <w:rsid w:val="0019694A"/>
    <w:rsid w:val="00196AEC"/>
    <w:rsid w:val="001A2B41"/>
    <w:rsid w:val="001A2E32"/>
    <w:rsid w:val="001A5C5D"/>
    <w:rsid w:val="001A5E09"/>
    <w:rsid w:val="001A61D6"/>
    <w:rsid w:val="001A7F6A"/>
    <w:rsid w:val="001B065A"/>
    <w:rsid w:val="001B1A0F"/>
    <w:rsid w:val="001B3825"/>
    <w:rsid w:val="001B478A"/>
    <w:rsid w:val="001B7CB9"/>
    <w:rsid w:val="001B7FB0"/>
    <w:rsid w:val="001C03AF"/>
    <w:rsid w:val="001C1167"/>
    <w:rsid w:val="001C12A4"/>
    <w:rsid w:val="001C54D6"/>
    <w:rsid w:val="001D0C7D"/>
    <w:rsid w:val="001D12EC"/>
    <w:rsid w:val="001D1B0D"/>
    <w:rsid w:val="001D260D"/>
    <w:rsid w:val="001D388E"/>
    <w:rsid w:val="001D3F70"/>
    <w:rsid w:val="001D6AC0"/>
    <w:rsid w:val="001E03A6"/>
    <w:rsid w:val="001E0A68"/>
    <w:rsid w:val="001E1434"/>
    <w:rsid w:val="001E235D"/>
    <w:rsid w:val="001E2398"/>
    <w:rsid w:val="001E3E29"/>
    <w:rsid w:val="001E5165"/>
    <w:rsid w:val="001F1CB6"/>
    <w:rsid w:val="001F201D"/>
    <w:rsid w:val="001F2627"/>
    <w:rsid w:val="001F2989"/>
    <w:rsid w:val="001F5526"/>
    <w:rsid w:val="001F6B64"/>
    <w:rsid w:val="001F7C7E"/>
    <w:rsid w:val="00200780"/>
    <w:rsid w:val="00200894"/>
    <w:rsid w:val="00202997"/>
    <w:rsid w:val="00202A0F"/>
    <w:rsid w:val="002040A9"/>
    <w:rsid w:val="00204D2F"/>
    <w:rsid w:val="002073B6"/>
    <w:rsid w:val="00210601"/>
    <w:rsid w:val="002125AB"/>
    <w:rsid w:val="002125D0"/>
    <w:rsid w:val="00213694"/>
    <w:rsid w:val="0021373C"/>
    <w:rsid w:val="002140E8"/>
    <w:rsid w:val="00214FB5"/>
    <w:rsid w:val="00215EEF"/>
    <w:rsid w:val="00215FAB"/>
    <w:rsid w:val="002172F0"/>
    <w:rsid w:val="002177B4"/>
    <w:rsid w:val="002220B8"/>
    <w:rsid w:val="00222677"/>
    <w:rsid w:val="00223FCE"/>
    <w:rsid w:val="00226D53"/>
    <w:rsid w:val="00226EBB"/>
    <w:rsid w:val="00227089"/>
    <w:rsid w:val="00235237"/>
    <w:rsid w:val="0023559E"/>
    <w:rsid w:val="00237DAF"/>
    <w:rsid w:val="002400FC"/>
    <w:rsid w:val="00242348"/>
    <w:rsid w:val="00242F6E"/>
    <w:rsid w:val="0024349C"/>
    <w:rsid w:val="00244306"/>
    <w:rsid w:val="00246190"/>
    <w:rsid w:val="002464EB"/>
    <w:rsid w:val="002470F8"/>
    <w:rsid w:val="00252FF0"/>
    <w:rsid w:val="00253F5A"/>
    <w:rsid w:val="00254376"/>
    <w:rsid w:val="00254631"/>
    <w:rsid w:val="00255912"/>
    <w:rsid w:val="00255D53"/>
    <w:rsid w:val="00255DF9"/>
    <w:rsid w:val="00256FD3"/>
    <w:rsid w:val="00257487"/>
    <w:rsid w:val="00257967"/>
    <w:rsid w:val="00262B07"/>
    <w:rsid w:val="00262CA4"/>
    <w:rsid w:val="00263461"/>
    <w:rsid w:val="0026364E"/>
    <w:rsid w:val="00264998"/>
    <w:rsid w:val="00264C55"/>
    <w:rsid w:val="00266DC9"/>
    <w:rsid w:val="00266DFD"/>
    <w:rsid w:val="002677FE"/>
    <w:rsid w:val="00270E75"/>
    <w:rsid w:val="00271DF0"/>
    <w:rsid w:val="002747DF"/>
    <w:rsid w:val="002753F6"/>
    <w:rsid w:val="002756DA"/>
    <w:rsid w:val="0028062F"/>
    <w:rsid w:val="00281AF4"/>
    <w:rsid w:val="00281C13"/>
    <w:rsid w:val="00282E49"/>
    <w:rsid w:val="002835CC"/>
    <w:rsid w:val="0028491C"/>
    <w:rsid w:val="00284F23"/>
    <w:rsid w:val="00285807"/>
    <w:rsid w:val="00291E76"/>
    <w:rsid w:val="00293044"/>
    <w:rsid w:val="00293366"/>
    <w:rsid w:val="00294772"/>
    <w:rsid w:val="00295DF5"/>
    <w:rsid w:val="002A28CE"/>
    <w:rsid w:val="002A2AB4"/>
    <w:rsid w:val="002A7555"/>
    <w:rsid w:val="002B2209"/>
    <w:rsid w:val="002B2B59"/>
    <w:rsid w:val="002B34CA"/>
    <w:rsid w:val="002B3AFF"/>
    <w:rsid w:val="002B53A0"/>
    <w:rsid w:val="002B56E9"/>
    <w:rsid w:val="002B66BD"/>
    <w:rsid w:val="002C03EC"/>
    <w:rsid w:val="002C3EF1"/>
    <w:rsid w:val="002C4761"/>
    <w:rsid w:val="002C4E65"/>
    <w:rsid w:val="002C677D"/>
    <w:rsid w:val="002C7099"/>
    <w:rsid w:val="002C7F26"/>
    <w:rsid w:val="002D0CF5"/>
    <w:rsid w:val="002D1F95"/>
    <w:rsid w:val="002D2B40"/>
    <w:rsid w:val="002D3DA6"/>
    <w:rsid w:val="002D4CF9"/>
    <w:rsid w:val="002D5342"/>
    <w:rsid w:val="002D68BF"/>
    <w:rsid w:val="002E1511"/>
    <w:rsid w:val="002E1C7B"/>
    <w:rsid w:val="002E1D99"/>
    <w:rsid w:val="002E2AE7"/>
    <w:rsid w:val="002E2FBB"/>
    <w:rsid w:val="002E369F"/>
    <w:rsid w:val="002E4ACB"/>
    <w:rsid w:val="002E4D86"/>
    <w:rsid w:val="002E704F"/>
    <w:rsid w:val="002E7389"/>
    <w:rsid w:val="002E7E47"/>
    <w:rsid w:val="002F3541"/>
    <w:rsid w:val="002F6B7B"/>
    <w:rsid w:val="002F6EE5"/>
    <w:rsid w:val="00301919"/>
    <w:rsid w:val="00302C40"/>
    <w:rsid w:val="003049CE"/>
    <w:rsid w:val="0030500A"/>
    <w:rsid w:val="003056D1"/>
    <w:rsid w:val="00307E7D"/>
    <w:rsid w:val="00311F23"/>
    <w:rsid w:val="00312066"/>
    <w:rsid w:val="003145BE"/>
    <w:rsid w:val="003147B9"/>
    <w:rsid w:val="00314A94"/>
    <w:rsid w:val="00320073"/>
    <w:rsid w:val="00321744"/>
    <w:rsid w:val="00321BD3"/>
    <w:rsid w:val="00322C3F"/>
    <w:rsid w:val="00322ED0"/>
    <w:rsid w:val="0032308A"/>
    <w:rsid w:val="00323217"/>
    <w:rsid w:val="003300A7"/>
    <w:rsid w:val="00330A07"/>
    <w:rsid w:val="00331910"/>
    <w:rsid w:val="00332581"/>
    <w:rsid w:val="0033578E"/>
    <w:rsid w:val="00336E93"/>
    <w:rsid w:val="003373AE"/>
    <w:rsid w:val="00341101"/>
    <w:rsid w:val="00347256"/>
    <w:rsid w:val="003510DD"/>
    <w:rsid w:val="00352372"/>
    <w:rsid w:val="003549BD"/>
    <w:rsid w:val="00354E81"/>
    <w:rsid w:val="00361328"/>
    <w:rsid w:val="00361E34"/>
    <w:rsid w:val="0036309F"/>
    <w:rsid w:val="003654D1"/>
    <w:rsid w:val="003667D5"/>
    <w:rsid w:val="00367BD2"/>
    <w:rsid w:val="00370AF9"/>
    <w:rsid w:val="00370EBC"/>
    <w:rsid w:val="00371019"/>
    <w:rsid w:val="00371B6B"/>
    <w:rsid w:val="003735C6"/>
    <w:rsid w:val="00373928"/>
    <w:rsid w:val="003766C7"/>
    <w:rsid w:val="00381E32"/>
    <w:rsid w:val="0038210E"/>
    <w:rsid w:val="00384029"/>
    <w:rsid w:val="003857CC"/>
    <w:rsid w:val="003878D7"/>
    <w:rsid w:val="00387DC9"/>
    <w:rsid w:val="00390167"/>
    <w:rsid w:val="0039227A"/>
    <w:rsid w:val="003927BF"/>
    <w:rsid w:val="00394A94"/>
    <w:rsid w:val="00397DA9"/>
    <w:rsid w:val="003A03A2"/>
    <w:rsid w:val="003A18FA"/>
    <w:rsid w:val="003A33FD"/>
    <w:rsid w:val="003A5120"/>
    <w:rsid w:val="003A557D"/>
    <w:rsid w:val="003A7A1A"/>
    <w:rsid w:val="003B07AA"/>
    <w:rsid w:val="003B10AD"/>
    <w:rsid w:val="003B2159"/>
    <w:rsid w:val="003B240A"/>
    <w:rsid w:val="003B3A1A"/>
    <w:rsid w:val="003B5A86"/>
    <w:rsid w:val="003C23B4"/>
    <w:rsid w:val="003C2EB8"/>
    <w:rsid w:val="003C2EE3"/>
    <w:rsid w:val="003C388E"/>
    <w:rsid w:val="003C3AD8"/>
    <w:rsid w:val="003C3CF1"/>
    <w:rsid w:val="003C4CBC"/>
    <w:rsid w:val="003C7895"/>
    <w:rsid w:val="003C7C7C"/>
    <w:rsid w:val="003D0832"/>
    <w:rsid w:val="003D0B09"/>
    <w:rsid w:val="003D182A"/>
    <w:rsid w:val="003D1CD4"/>
    <w:rsid w:val="003D5967"/>
    <w:rsid w:val="003D65DD"/>
    <w:rsid w:val="003D6CD0"/>
    <w:rsid w:val="003D6EC9"/>
    <w:rsid w:val="003D7191"/>
    <w:rsid w:val="003D75ED"/>
    <w:rsid w:val="003E391A"/>
    <w:rsid w:val="003E3A6C"/>
    <w:rsid w:val="003E63E1"/>
    <w:rsid w:val="003E6594"/>
    <w:rsid w:val="003E6B0B"/>
    <w:rsid w:val="003F175E"/>
    <w:rsid w:val="003F3394"/>
    <w:rsid w:val="003F757F"/>
    <w:rsid w:val="003F7A21"/>
    <w:rsid w:val="003F7C56"/>
    <w:rsid w:val="00400A03"/>
    <w:rsid w:val="00400D1B"/>
    <w:rsid w:val="0040186D"/>
    <w:rsid w:val="004032F9"/>
    <w:rsid w:val="004045F5"/>
    <w:rsid w:val="00404C63"/>
    <w:rsid w:val="0040572A"/>
    <w:rsid w:val="00407F74"/>
    <w:rsid w:val="0041031B"/>
    <w:rsid w:val="00410814"/>
    <w:rsid w:val="004110E3"/>
    <w:rsid w:val="00412AAC"/>
    <w:rsid w:val="00413CD3"/>
    <w:rsid w:val="00413E3A"/>
    <w:rsid w:val="00414EFB"/>
    <w:rsid w:val="00416AE8"/>
    <w:rsid w:val="00416C18"/>
    <w:rsid w:val="00416E00"/>
    <w:rsid w:val="00417328"/>
    <w:rsid w:val="00417750"/>
    <w:rsid w:val="00421FDA"/>
    <w:rsid w:val="004250A4"/>
    <w:rsid w:val="00425A8B"/>
    <w:rsid w:val="004262C5"/>
    <w:rsid w:val="00426D48"/>
    <w:rsid w:val="004300AB"/>
    <w:rsid w:val="004302E4"/>
    <w:rsid w:val="00430DD8"/>
    <w:rsid w:val="0043383B"/>
    <w:rsid w:val="00434370"/>
    <w:rsid w:val="00435AC7"/>
    <w:rsid w:val="0043665D"/>
    <w:rsid w:val="0043731A"/>
    <w:rsid w:val="004415EC"/>
    <w:rsid w:val="00441AC9"/>
    <w:rsid w:val="00441C9C"/>
    <w:rsid w:val="00443D1C"/>
    <w:rsid w:val="00444D0D"/>
    <w:rsid w:val="00444E70"/>
    <w:rsid w:val="00451F48"/>
    <w:rsid w:val="00452C0B"/>
    <w:rsid w:val="00453EE2"/>
    <w:rsid w:val="00454BF9"/>
    <w:rsid w:val="00456EC8"/>
    <w:rsid w:val="00457D61"/>
    <w:rsid w:val="00462BE9"/>
    <w:rsid w:val="00462CF5"/>
    <w:rsid w:val="00463ECB"/>
    <w:rsid w:val="0046495A"/>
    <w:rsid w:val="00465235"/>
    <w:rsid w:val="00466A88"/>
    <w:rsid w:val="00466F9B"/>
    <w:rsid w:val="004675EC"/>
    <w:rsid w:val="00470B82"/>
    <w:rsid w:val="00471D4D"/>
    <w:rsid w:val="00471E3E"/>
    <w:rsid w:val="004720D1"/>
    <w:rsid w:val="00472335"/>
    <w:rsid w:val="00472624"/>
    <w:rsid w:val="00472D97"/>
    <w:rsid w:val="004744AD"/>
    <w:rsid w:val="00474D4D"/>
    <w:rsid w:val="004761AB"/>
    <w:rsid w:val="00476722"/>
    <w:rsid w:val="004843F8"/>
    <w:rsid w:val="004862CF"/>
    <w:rsid w:val="004870AA"/>
    <w:rsid w:val="00487B75"/>
    <w:rsid w:val="00493238"/>
    <w:rsid w:val="00493C86"/>
    <w:rsid w:val="00495279"/>
    <w:rsid w:val="00496B8E"/>
    <w:rsid w:val="004972F1"/>
    <w:rsid w:val="004A05C0"/>
    <w:rsid w:val="004A0783"/>
    <w:rsid w:val="004A2358"/>
    <w:rsid w:val="004A3322"/>
    <w:rsid w:val="004A396A"/>
    <w:rsid w:val="004A41FD"/>
    <w:rsid w:val="004A422D"/>
    <w:rsid w:val="004A6DDC"/>
    <w:rsid w:val="004B04E6"/>
    <w:rsid w:val="004B2231"/>
    <w:rsid w:val="004B282C"/>
    <w:rsid w:val="004B2D26"/>
    <w:rsid w:val="004B5DF0"/>
    <w:rsid w:val="004B7926"/>
    <w:rsid w:val="004C0C26"/>
    <w:rsid w:val="004C265F"/>
    <w:rsid w:val="004C31AF"/>
    <w:rsid w:val="004C6C78"/>
    <w:rsid w:val="004D062C"/>
    <w:rsid w:val="004D10CF"/>
    <w:rsid w:val="004D14B5"/>
    <w:rsid w:val="004D1FC9"/>
    <w:rsid w:val="004D2F5E"/>
    <w:rsid w:val="004D5535"/>
    <w:rsid w:val="004D6668"/>
    <w:rsid w:val="004E01F9"/>
    <w:rsid w:val="004E14C7"/>
    <w:rsid w:val="004E1943"/>
    <w:rsid w:val="004E25C7"/>
    <w:rsid w:val="004E2FA8"/>
    <w:rsid w:val="004E3F54"/>
    <w:rsid w:val="004E5D43"/>
    <w:rsid w:val="004E6880"/>
    <w:rsid w:val="004E73C8"/>
    <w:rsid w:val="004E7E06"/>
    <w:rsid w:val="004F184D"/>
    <w:rsid w:val="004F1E8A"/>
    <w:rsid w:val="004F3E73"/>
    <w:rsid w:val="004F5588"/>
    <w:rsid w:val="004F59DF"/>
    <w:rsid w:val="004F5B13"/>
    <w:rsid w:val="004F6111"/>
    <w:rsid w:val="004F6547"/>
    <w:rsid w:val="004F6907"/>
    <w:rsid w:val="004F6F39"/>
    <w:rsid w:val="004F7B1C"/>
    <w:rsid w:val="005004EA"/>
    <w:rsid w:val="005006DC"/>
    <w:rsid w:val="005023AD"/>
    <w:rsid w:val="00507579"/>
    <w:rsid w:val="0051005D"/>
    <w:rsid w:val="00511B9D"/>
    <w:rsid w:val="00515B32"/>
    <w:rsid w:val="00515E7C"/>
    <w:rsid w:val="00516F81"/>
    <w:rsid w:val="00520918"/>
    <w:rsid w:val="00521E85"/>
    <w:rsid w:val="00523A7D"/>
    <w:rsid w:val="00525B28"/>
    <w:rsid w:val="00526503"/>
    <w:rsid w:val="00527049"/>
    <w:rsid w:val="00530144"/>
    <w:rsid w:val="005302E2"/>
    <w:rsid w:val="00532235"/>
    <w:rsid w:val="00532B4A"/>
    <w:rsid w:val="00532C0D"/>
    <w:rsid w:val="00532C8D"/>
    <w:rsid w:val="00534A62"/>
    <w:rsid w:val="00534FC9"/>
    <w:rsid w:val="00536282"/>
    <w:rsid w:val="00536DD2"/>
    <w:rsid w:val="005377F9"/>
    <w:rsid w:val="00540040"/>
    <w:rsid w:val="00540609"/>
    <w:rsid w:val="005411C6"/>
    <w:rsid w:val="0054133F"/>
    <w:rsid w:val="0054568E"/>
    <w:rsid w:val="00546A66"/>
    <w:rsid w:val="005503FE"/>
    <w:rsid w:val="00552A3C"/>
    <w:rsid w:val="0055417F"/>
    <w:rsid w:val="00554E2C"/>
    <w:rsid w:val="00555582"/>
    <w:rsid w:val="00555F6D"/>
    <w:rsid w:val="0056128D"/>
    <w:rsid w:val="005625A9"/>
    <w:rsid w:val="005629C0"/>
    <w:rsid w:val="005636D0"/>
    <w:rsid w:val="0056428D"/>
    <w:rsid w:val="00564873"/>
    <w:rsid w:val="00567C44"/>
    <w:rsid w:val="0057089D"/>
    <w:rsid w:val="00570DA0"/>
    <w:rsid w:val="0057109B"/>
    <w:rsid w:val="005717DB"/>
    <w:rsid w:val="00571CDF"/>
    <w:rsid w:val="00572FF8"/>
    <w:rsid w:val="005730BF"/>
    <w:rsid w:val="00575A8D"/>
    <w:rsid w:val="00580FB7"/>
    <w:rsid w:val="0058302C"/>
    <w:rsid w:val="005857EA"/>
    <w:rsid w:val="00593B3F"/>
    <w:rsid w:val="00593CB0"/>
    <w:rsid w:val="00594BF7"/>
    <w:rsid w:val="00594D87"/>
    <w:rsid w:val="00596D8B"/>
    <w:rsid w:val="005A1223"/>
    <w:rsid w:val="005A2F5E"/>
    <w:rsid w:val="005A5127"/>
    <w:rsid w:val="005A6777"/>
    <w:rsid w:val="005A7A11"/>
    <w:rsid w:val="005B0DD1"/>
    <w:rsid w:val="005B12BB"/>
    <w:rsid w:val="005B3D88"/>
    <w:rsid w:val="005B400B"/>
    <w:rsid w:val="005B510D"/>
    <w:rsid w:val="005B6A67"/>
    <w:rsid w:val="005B7524"/>
    <w:rsid w:val="005C03D8"/>
    <w:rsid w:val="005C2308"/>
    <w:rsid w:val="005C23D7"/>
    <w:rsid w:val="005C24CC"/>
    <w:rsid w:val="005C45A7"/>
    <w:rsid w:val="005C466F"/>
    <w:rsid w:val="005C52F5"/>
    <w:rsid w:val="005C5636"/>
    <w:rsid w:val="005C5863"/>
    <w:rsid w:val="005C5D93"/>
    <w:rsid w:val="005C6B61"/>
    <w:rsid w:val="005D1D40"/>
    <w:rsid w:val="005D3101"/>
    <w:rsid w:val="005D40A1"/>
    <w:rsid w:val="005D672E"/>
    <w:rsid w:val="005D7BFA"/>
    <w:rsid w:val="005E0676"/>
    <w:rsid w:val="005E0DBD"/>
    <w:rsid w:val="005E16E8"/>
    <w:rsid w:val="005E2324"/>
    <w:rsid w:val="005E5C48"/>
    <w:rsid w:val="005E7238"/>
    <w:rsid w:val="005F2C9C"/>
    <w:rsid w:val="005F33DF"/>
    <w:rsid w:val="005F4C59"/>
    <w:rsid w:val="005F6A4B"/>
    <w:rsid w:val="006001D4"/>
    <w:rsid w:val="0060364E"/>
    <w:rsid w:val="006048B5"/>
    <w:rsid w:val="00604B5A"/>
    <w:rsid w:val="00606003"/>
    <w:rsid w:val="006078D7"/>
    <w:rsid w:val="0060792D"/>
    <w:rsid w:val="006142BE"/>
    <w:rsid w:val="006165E0"/>
    <w:rsid w:val="00616D83"/>
    <w:rsid w:val="00616FB6"/>
    <w:rsid w:val="00620834"/>
    <w:rsid w:val="00623CA5"/>
    <w:rsid w:val="00624592"/>
    <w:rsid w:val="00624782"/>
    <w:rsid w:val="006248EC"/>
    <w:rsid w:val="00624EDF"/>
    <w:rsid w:val="00627D2A"/>
    <w:rsid w:val="00630F52"/>
    <w:rsid w:val="0063194F"/>
    <w:rsid w:val="00631ADE"/>
    <w:rsid w:val="00631C6A"/>
    <w:rsid w:val="006322E5"/>
    <w:rsid w:val="006325BF"/>
    <w:rsid w:val="00632787"/>
    <w:rsid w:val="00633330"/>
    <w:rsid w:val="00633472"/>
    <w:rsid w:val="00634106"/>
    <w:rsid w:val="006344C1"/>
    <w:rsid w:val="0063484E"/>
    <w:rsid w:val="00634B64"/>
    <w:rsid w:val="00634FC6"/>
    <w:rsid w:val="00635818"/>
    <w:rsid w:val="00635A11"/>
    <w:rsid w:val="0063711C"/>
    <w:rsid w:val="00641433"/>
    <w:rsid w:val="00642246"/>
    <w:rsid w:val="006427A8"/>
    <w:rsid w:val="0064312A"/>
    <w:rsid w:val="00645A07"/>
    <w:rsid w:val="006466EB"/>
    <w:rsid w:val="00650F8A"/>
    <w:rsid w:val="00654E46"/>
    <w:rsid w:val="0065521B"/>
    <w:rsid w:val="00655878"/>
    <w:rsid w:val="0065681A"/>
    <w:rsid w:val="00660EB3"/>
    <w:rsid w:val="00661793"/>
    <w:rsid w:val="006638D6"/>
    <w:rsid w:val="00663F4C"/>
    <w:rsid w:val="006641AA"/>
    <w:rsid w:val="00664984"/>
    <w:rsid w:val="00665597"/>
    <w:rsid w:val="00665F67"/>
    <w:rsid w:val="00666630"/>
    <w:rsid w:val="00666DD5"/>
    <w:rsid w:val="0066704F"/>
    <w:rsid w:val="00670F1E"/>
    <w:rsid w:val="00673621"/>
    <w:rsid w:val="00673B11"/>
    <w:rsid w:val="00674ACD"/>
    <w:rsid w:val="00674F49"/>
    <w:rsid w:val="00675C08"/>
    <w:rsid w:val="00675E68"/>
    <w:rsid w:val="00676A1D"/>
    <w:rsid w:val="0068204E"/>
    <w:rsid w:val="00682088"/>
    <w:rsid w:val="0068343A"/>
    <w:rsid w:val="00684834"/>
    <w:rsid w:val="00685E2F"/>
    <w:rsid w:val="006873CC"/>
    <w:rsid w:val="00692689"/>
    <w:rsid w:val="006926D9"/>
    <w:rsid w:val="0069335F"/>
    <w:rsid w:val="00694A02"/>
    <w:rsid w:val="00695553"/>
    <w:rsid w:val="00695CBA"/>
    <w:rsid w:val="00696A3C"/>
    <w:rsid w:val="00696AE6"/>
    <w:rsid w:val="006A0D38"/>
    <w:rsid w:val="006A0DD1"/>
    <w:rsid w:val="006A1758"/>
    <w:rsid w:val="006A3D6E"/>
    <w:rsid w:val="006A5945"/>
    <w:rsid w:val="006A5B3E"/>
    <w:rsid w:val="006B04DB"/>
    <w:rsid w:val="006B0711"/>
    <w:rsid w:val="006B11A7"/>
    <w:rsid w:val="006B148C"/>
    <w:rsid w:val="006B3365"/>
    <w:rsid w:val="006B37B7"/>
    <w:rsid w:val="006B3E92"/>
    <w:rsid w:val="006B4710"/>
    <w:rsid w:val="006B7276"/>
    <w:rsid w:val="006C4116"/>
    <w:rsid w:val="006C5409"/>
    <w:rsid w:val="006C6323"/>
    <w:rsid w:val="006C6453"/>
    <w:rsid w:val="006C67C5"/>
    <w:rsid w:val="006D473D"/>
    <w:rsid w:val="006D4D1F"/>
    <w:rsid w:val="006E0DAF"/>
    <w:rsid w:val="006E3377"/>
    <w:rsid w:val="006E34DC"/>
    <w:rsid w:val="006E4B65"/>
    <w:rsid w:val="006E5E72"/>
    <w:rsid w:val="006E7430"/>
    <w:rsid w:val="006E754D"/>
    <w:rsid w:val="006E7696"/>
    <w:rsid w:val="006E7883"/>
    <w:rsid w:val="006F1CA4"/>
    <w:rsid w:val="006F403B"/>
    <w:rsid w:val="006F5BAF"/>
    <w:rsid w:val="00700369"/>
    <w:rsid w:val="00700FB4"/>
    <w:rsid w:val="0070138E"/>
    <w:rsid w:val="00701FE2"/>
    <w:rsid w:val="0070380B"/>
    <w:rsid w:val="00703BC6"/>
    <w:rsid w:val="0070408A"/>
    <w:rsid w:val="00704E0C"/>
    <w:rsid w:val="007054DA"/>
    <w:rsid w:val="00705E97"/>
    <w:rsid w:val="00706271"/>
    <w:rsid w:val="007069BA"/>
    <w:rsid w:val="00707450"/>
    <w:rsid w:val="007123E3"/>
    <w:rsid w:val="00712A7F"/>
    <w:rsid w:val="00713CE8"/>
    <w:rsid w:val="0071503E"/>
    <w:rsid w:val="0071639A"/>
    <w:rsid w:val="00723D5A"/>
    <w:rsid w:val="00723FDF"/>
    <w:rsid w:val="00724AEF"/>
    <w:rsid w:val="007310A9"/>
    <w:rsid w:val="00731273"/>
    <w:rsid w:val="007358D8"/>
    <w:rsid w:val="00735D35"/>
    <w:rsid w:val="00735D3D"/>
    <w:rsid w:val="00736CB5"/>
    <w:rsid w:val="00736E13"/>
    <w:rsid w:val="00741561"/>
    <w:rsid w:val="00741654"/>
    <w:rsid w:val="007426C4"/>
    <w:rsid w:val="00746986"/>
    <w:rsid w:val="00746A46"/>
    <w:rsid w:val="00750895"/>
    <w:rsid w:val="00751210"/>
    <w:rsid w:val="00755C08"/>
    <w:rsid w:val="0075716A"/>
    <w:rsid w:val="007573DE"/>
    <w:rsid w:val="00760616"/>
    <w:rsid w:val="007606CB"/>
    <w:rsid w:val="00761048"/>
    <w:rsid w:val="00762584"/>
    <w:rsid w:val="00763BA9"/>
    <w:rsid w:val="00764347"/>
    <w:rsid w:val="00764EB5"/>
    <w:rsid w:val="0076573E"/>
    <w:rsid w:val="00765B16"/>
    <w:rsid w:val="0076669A"/>
    <w:rsid w:val="007671E6"/>
    <w:rsid w:val="007673E1"/>
    <w:rsid w:val="007678E4"/>
    <w:rsid w:val="00772788"/>
    <w:rsid w:val="00774503"/>
    <w:rsid w:val="00774911"/>
    <w:rsid w:val="007750A2"/>
    <w:rsid w:val="00777009"/>
    <w:rsid w:val="00777093"/>
    <w:rsid w:val="0077715C"/>
    <w:rsid w:val="00777C3C"/>
    <w:rsid w:val="00782179"/>
    <w:rsid w:val="00784768"/>
    <w:rsid w:val="00791227"/>
    <w:rsid w:val="007934EA"/>
    <w:rsid w:val="007946D5"/>
    <w:rsid w:val="0079486B"/>
    <w:rsid w:val="00797777"/>
    <w:rsid w:val="007A0AED"/>
    <w:rsid w:val="007A29D3"/>
    <w:rsid w:val="007A352B"/>
    <w:rsid w:val="007A383D"/>
    <w:rsid w:val="007A4C3D"/>
    <w:rsid w:val="007A6FEA"/>
    <w:rsid w:val="007A786B"/>
    <w:rsid w:val="007A7F26"/>
    <w:rsid w:val="007B075C"/>
    <w:rsid w:val="007B10D0"/>
    <w:rsid w:val="007B15AA"/>
    <w:rsid w:val="007B1855"/>
    <w:rsid w:val="007B1FEB"/>
    <w:rsid w:val="007B74A1"/>
    <w:rsid w:val="007B76B4"/>
    <w:rsid w:val="007C00C3"/>
    <w:rsid w:val="007C1134"/>
    <w:rsid w:val="007C3791"/>
    <w:rsid w:val="007C53B6"/>
    <w:rsid w:val="007C6906"/>
    <w:rsid w:val="007C7F57"/>
    <w:rsid w:val="007D101D"/>
    <w:rsid w:val="007D3C0B"/>
    <w:rsid w:val="007D5948"/>
    <w:rsid w:val="007D69F0"/>
    <w:rsid w:val="007D6BF2"/>
    <w:rsid w:val="007D722B"/>
    <w:rsid w:val="007D7905"/>
    <w:rsid w:val="007E0BF3"/>
    <w:rsid w:val="007E2FD4"/>
    <w:rsid w:val="007E3858"/>
    <w:rsid w:val="007E3C84"/>
    <w:rsid w:val="007E5036"/>
    <w:rsid w:val="007E6FCD"/>
    <w:rsid w:val="007E7332"/>
    <w:rsid w:val="007F2580"/>
    <w:rsid w:val="007F2B13"/>
    <w:rsid w:val="007F33DC"/>
    <w:rsid w:val="007F483D"/>
    <w:rsid w:val="007F597C"/>
    <w:rsid w:val="007F60A7"/>
    <w:rsid w:val="007F691B"/>
    <w:rsid w:val="007F69A6"/>
    <w:rsid w:val="007F7562"/>
    <w:rsid w:val="00800C81"/>
    <w:rsid w:val="00804089"/>
    <w:rsid w:val="008049A7"/>
    <w:rsid w:val="00805447"/>
    <w:rsid w:val="0080578E"/>
    <w:rsid w:val="00806B0A"/>
    <w:rsid w:val="0080714B"/>
    <w:rsid w:val="00807488"/>
    <w:rsid w:val="0081018E"/>
    <w:rsid w:val="0081040C"/>
    <w:rsid w:val="00811157"/>
    <w:rsid w:val="0081129A"/>
    <w:rsid w:val="00822573"/>
    <w:rsid w:val="00822803"/>
    <w:rsid w:val="00823D6C"/>
    <w:rsid w:val="00826827"/>
    <w:rsid w:val="00831DD1"/>
    <w:rsid w:val="0083299F"/>
    <w:rsid w:val="00832AE2"/>
    <w:rsid w:val="00832BBC"/>
    <w:rsid w:val="00833177"/>
    <w:rsid w:val="008333F9"/>
    <w:rsid w:val="00834679"/>
    <w:rsid w:val="00834D81"/>
    <w:rsid w:val="00841921"/>
    <w:rsid w:val="008452ED"/>
    <w:rsid w:val="00845356"/>
    <w:rsid w:val="00851704"/>
    <w:rsid w:val="00852C4E"/>
    <w:rsid w:val="008531FD"/>
    <w:rsid w:val="0085385F"/>
    <w:rsid w:val="00853DB8"/>
    <w:rsid w:val="00856C8A"/>
    <w:rsid w:val="00857314"/>
    <w:rsid w:val="00857F3E"/>
    <w:rsid w:val="00862C09"/>
    <w:rsid w:val="0086441C"/>
    <w:rsid w:val="0086510A"/>
    <w:rsid w:val="00865DF7"/>
    <w:rsid w:val="008665A2"/>
    <w:rsid w:val="008669BC"/>
    <w:rsid w:val="008704D3"/>
    <w:rsid w:val="00871C98"/>
    <w:rsid w:val="00872DA9"/>
    <w:rsid w:val="00872E7A"/>
    <w:rsid w:val="00874C84"/>
    <w:rsid w:val="00876F38"/>
    <w:rsid w:val="00877727"/>
    <w:rsid w:val="00880C6A"/>
    <w:rsid w:val="00881B64"/>
    <w:rsid w:val="00883127"/>
    <w:rsid w:val="00885239"/>
    <w:rsid w:val="00886798"/>
    <w:rsid w:val="0088710A"/>
    <w:rsid w:val="0088712B"/>
    <w:rsid w:val="00887BB6"/>
    <w:rsid w:val="00890763"/>
    <w:rsid w:val="0089093B"/>
    <w:rsid w:val="008920A3"/>
    <w:rsid w:val="00892D95"/>
    <w:rsid w:val="0089419C"/>
    <w:rsid w:val="00896942"/>
    <w:rsid w:val="00896A97"/>
    <w:rsid w:val="00897AE5"/>
    <w:rsid w:val="008A0427"/>
    <w:rsid w:val="008A05AD"/>
    <w:rsid w:val="008A0CDB"/>
    <w:rsid w:val="008A5565"/>
    <w:rsid w:val="008A56F6"/>
    <w:rsid w:val="008A58EF"/>
    <w:rsid w:val="008A6787"/>
    <w:rsid w:val="008A6DF3"/>
    <w:rsid w:val="008A77DD"/>
    <w:rsid w:val="008A7818"/>
    <w:rsid w:val="008B06DB"/>
    <w:rsid w:val="008B0BDD"/>
    <w:rsid w:val="008B1B9A"/>
    <w:rsid w:val="008B1CF2"/>
    <w:rsid w:val="008B2466"/>
    <w:rsid w:val="008B2E29"/>
    <w:rsid w:val="008B33B7"/>
    <w:rsid w:val="008B606F"/>
    <w:rsid w:val="008B657B"/>
    <w:rsid w:val="008B68E6"/>
    <w:rsid w:val="008C0411"/>
    <w:rsid w:val="008C0C76"/>
    <w:rsid w:val="008C3032"/>
    <w:rsid w:val="008C30AD"/>
    <w:rsid w:val="008C5B56"/>
    <w:rsid w:val="008C5DB9"/>
    <w:rsid w:val="008C7951"/>
    <w:rsid w:val="008D0201"/>
    <w:rsid w:val="008D194E"/>
    <w:rsid w:val="008D1EFF"/>
    <w:rsid w:val="008D3123"/>
    <w:rsid w:val="008D5A9F"/>
    <w:rsid w:val="008D5EC2"/>
    <w:rsid w:val="008D65EE"/>
    <w:rsid w:val="008E08D4"/>
    <w:rsid w:val="008E106B"/>
    <w:rsid w:val="008E25ED"/>
    <w:rsid w:val="008E7D1E"/>
    <w:rsid w:val="008F0209"/>
    <w:rsid w:val="008F2BCF"/>
    <w:rsid w:val="008F3D04"/>
    <w:rsid w:val="008F3EB7"/>
    <w:rsid w:val="008F433C"/>
    <w:rsid w:val="008F558C"/>
    <w:rsid w:val="008F6461"/>
    <w:rsid w:val="008F7345"/>
    <w:rsid w:val="008F7F2A"/>
    <w:rsid w:val="00900BCC"/>
    <w:rsid w:val="009011B4"/>
    <w:rsid w:val="0090148C"/>
    <w:rsid w:val="00902083"/>
    <w:rsid w:val="009020A1"/>
    <w:rsid w:val="00905846"/>
    <w:rsid w:val="0090690A"/>
    <w:rsid w:val="009071DE"/>
    <w:rsid w:val="009114E3"/>
    <w:rsid w:val="009134B3"/>
    <w:rsid w:val="009141CA"/>
    <w:rsid w:val="00914454"/>
    <w:rsid w:val="0091492B"/>
    <w:rsid w:val="0091697D"/>
    <w:rsid w:val="00917C98"/>
    <w:rsid w:val="00920D0A"/>
    <w:rsid w:val="00923AD5"/>
    <w:rsid w:val="00924413"/>
    <w:rsid w:val="0092501F"/>
    <w:rsid w:val="00925467"/>
    <w:rsid w:val="00930DDB"/>
    <w:rsid w:val="00932E3B"/>
    <w:rsid w:val="00933B9C"/>
    <w:rsid w:val="00934AC7"/>
    <w:rsid w:val="00934DC0"/>
    <w:rsid w:val="00937880"/>
    <w:rsid w:val="009408F4"/>
    <w:rsid w:val="0094303A"/>
    <w:rsid w:val="00943188"/>
    <w:rsid w:val="00944258"/>
    <w:rsid w:val="009524CC"/>
    <w:rsid w:val="00953F9C"/>
    <w:rsid w:val="00954832"/>
    <w:rsid w:val="00954D13"/>
    <w:rsid w:val="00956408"/>
    <w:rsid w:val="009566C4"/>
    <w:rsid w:val="009566DE"/>
    <w:rsid w:val="009608E0"/>
    <w:rsid w:val="00960907"/>
    <w:rsid w:val="00960D8E"/>
    <w:rsid w:val="009636CA"/>
    <w:rsid w:val="0096422A"/>
    <w:rsid w:val="0096632E"/>
    <w:rsid w:val="00966BA8"/>
    <w:rsid w:val="00967A80"/>
    <w:rsid w:val="00971444"/>
    <w:rsid w:val="009715F9"/>
    <w:rsid w:val="0097311F"/>
    <w:rsid w:val="00976560"/>
    <w:rsid w:val="0097710E"/>
    <w:rsid w:val="00980C0E"/>
    <w:rsid w:val="00981337"/>
    <w:rsid w:val="009817EC"/>
    <w:rsid w:val="00981E40"/>
    <w:rsid w:val="00982CD8"/>
    <w:rsid w:val="009839FD"/>
    <w:rsid w:val="0098466B"/>
    <w:rsid w:val="009868AE"/>
    <w:rsid w:val="00990E9F"/>
    <w:rsid w:val="009938F2"/>
    <w:rsid w:val="009963C9"/>
    <w:rsid w:val="00996A6D"/>
    <w:rsid w:val="00996D28"/>
    <w:rsid w:val="009A0EB7"/>
    <w:rsid w:val="009A166A"/>
    <w:rsid w:val="009A7FA7"/>
    <w:rsid w:val="009B1D92"/>
    <w:rsid w:val="009B3D18"/>
    <w:rsid w:val="009B40DE"/>
    <w:rsid w:val="009B44F7"/>
    <w:rsid w:val="009B457A"/>
    <w:rsid w:val="009B50CB"/>
    <w:rsid w:val="009B6A3E"/>
    <w:rsid w:val="009B6BB5"/>
    <w:rsid w:val="009B7F6F"/>
    <w:rsid w:val="009C18BF"/>
    <w:rsid w:val="009C19D1"/>
    <w:rsid w:val="009C2512"/>
    <w:rsid w:val="009C3180"/>
    <w:rsid w:val="009C3531"/>
    <w:rsid w:val="009C57ED"/>
    <w:rsid w:val="009C6F5C"/>
    <w:rsid w:val="009D1D2D"/>
    <w:rsid w:val="009D1FD5"/>
    <w:rsid w:val="009D294A"/>
    <w:rsid w:val="009D3432"/>
    <w:rsid w:val="009D622D"/>
    <w:rsid w:val="009D6348"/>
    <w:rsid w:val="009D6C44"/>
    <w:rsid w:val="009E2D99"/>
    <w:rsid w:val="009E32BE"/>
    <w:rsid w:val="009E336B"/>
    <w:rsid w:val="009E3693"/>
    <w:rsid w:val="009E39B6"/>
    <w:rsid w:val="009E5099"/>
    <w:rsid w:val="009E5774"/>
    <w:rsid w:val="009E73E3"/>
    <w:rsid w:val="009E78D4"/>
    <w:rsid w:val="009F1218"/>
    <w:rsid w:val="009F23D1"/>
    <w:rsid w:val="009F3A36"/>
    <w:rsid w:val="009F4686"/>
    <w:rsid w:val="009F54B3"/>
    <w:rsid w:val="009F5C16"/>
    <w:rsid w:val="00A012E8"/>
    <w:rsid w:val="00A02110"/>
    <w:rsid w:val="00A03577"/>
    <w:rsid w:val="00A04D0C"/>
    <w:rsid w:val="00A04EB5"/>
    <w:rsid w:val="00A051BA"/>
    <w:rsid w:val="00A05C7B"/>
    <w:rsid w:val="00A06925"/>
    <w:rsid w:val="00A077A3"/>
    <w:rsid w:val="00A11BE8"/>
    <w:rsid w:val="00A1202F"/>
    <w:rsid w:val="00A12AC6"/>
    <w:rsid w:val="00A13114"/>
    <w:rsid w:val="00A13951"/>
    <w:rsid w:val="00A150F9"/>
    <w:rsid w:val="00A1519C"/>
    <w:rsid w:val="00A16644"/>
    <w:rsid w:val="00A16A0A"/>
    <w:rsid w:val="00A16EAA"/>
    <w:rsid w:val="00A17CD2"/>
    <w:rsid w:val="00A21414"/>
    <w:rsid w:val="00A2148B"/>
    <w:rsid w:val="00A22E65"/>
    <w:rsid w:val="00A233FF"/>
    <w:rsid w:val="00A24AF8"/>
    <w:rsid w:val="00A255D1"/>
    <w:rsid w:val="00A25E6D"/>
    <w:rsid w:val="00A26175"/>
    <w:rsid w:val="00A26320"/>
    <w:rsid w:val="00A266CE"/>
    <w:rsid w:val="00A2688D"/>
    <w:rsid w:val="00A26A54"/>
    <w:rsid w:val="00A2745F"/>
    <w:rsid w:val="00A30CB0"/>
    <w:rsid w:val="00A30E3E"/>
    <w:rsid w:val="00A3316F"/>
    <w:rsid w:val="00A41033"/>
    <w:rsid w:val="00A42B41"/>
    <w:rsid w:val="00A43FBC"/>
    <w:rsid w:val="00A45DA0"/>
    <w:rsid w:val="00A53D83"/>
    <w:rsid w:val="00A54153"/>
    <w:rsid w:val="00A55DE4"/>
    <w:rsid w:val="00A57142"/>
    <w:rsid w:val="00A57F45"/>
    <w:rsid w:val="00A601DC"/>
    <w:rsid w:val="00A62243"/>
    <w:rsid w:val="00A63FD3"/>
    <w:rsid w:val="00A64FEB"/>
    <w:rsid w:val="00A6617A"/>
    <w:rsid w:val="00A661AC"/>
    <w:rsid w:val="00A662D0"/>
    <w:rsid w:val="00A66622"/>
    <w:rsid w:val="00A66C7F"/>
    <w:rsid w:val="00A70D68"/>
    <w:rsid w:val="00A72E6D"/>
    <w:rsid w:val="00A730C3"/>
    <w:rsid w:val="00A7390A"/>
    <w:rsid w:val="00A75B7D"/>
    <w:rsid w:val="00A809D4"/>
    <w:rsid w:val="00A81007"/>
    <w:rsid w:val="00A8116A"/>
    <w:rsid w:val="00A84A2E"/>
    <w:rsid w:val="00A85BA6"/>
    <w:rsid w:val="00A86371"/>
    <w:rsid w:val="00A87D9C"/>
    <w:rsid w:val="00A91A65"/>
    <w:rsid w:val="00A924CB"/>
    <w:rsid w:val="00A930BC"/>
    <w:rsid w:val="00A94FD8"/>
    <w:rsid w:val="00A9625C"/>
    <w:rsid w:val="00A96A58"/>
    <w:rsid w:val="00A96B16"/>
    <w:rsid w:val="00AA0F7B"/>
    <w:rsid w:val="00AA1827"/>
    <w:rsid w:val="00AA1FA2"/>
    <w:rsid w:val="00AA2BBE"/>
    <w:rsid w:val="00AA2D40"/>
    <w:rsid w:val="00AA3A3D"/>
    <w:rsid w:val="00AA3FD5"/>
    <w:rsid w:val="00AA544A"/>
    <w:rsid w:val="00AB0F67"/>
    <w:rsid w:val="00AB0FFA"/>
    <w:rsid w:val="00AB1428"/>
    <w:rsid w:val="00AB4018"/>
    <w:rsid w:val="00AB46F9"/>
    <w:rsid w:val="00AB60AF"/>
    <w:rsid w:val="00AB6A07"/>
    <w:rsid w:val="00AC1B4A"/>
    <w:rsid w:val="00AC2A27"/>
    <w:rsid w:val="00AC3169"/>
    <w:rsid w:val="00AC36E1"/>
    <w:rsid w:val="00AC3E06"/>
    <w:rsid w:val="00AC4029"/>
    <w:rsid w:val="00AC43E1"/>
    <w:rsid w:val="00AC4688"/>
    <w:rsid w:val="00AC5266"/>
    <w:rsid w:val="00AC58C2"/>
    <w:rsid w:val="00AC66F8"/>
    <w:rsid w:val="00AC6BAB"/>
    <w:rsid w:val="00AC7C14"/>
    <w:rsid w:val="00AD2C96"/>
    <w:rsid w:val="00AD3E22"/>
    <w:rsid w:val="00AD461C"/>
    <w:rsid w:val="00AD700E"/>
    <w:rsid w:val="00AE1B33"/>
    <w:rsid w:val="00AE34A8"/>
    <w:rsid w:val="00AE3D09"/>
    <w:rsid w:val="00AE4B38"/>
    <w:rsid w:val="00AE66BB"/>
    <w:rsid w:val="00AF312F"/>
    <w:rsid w:val="00AF4465"/>
    <w:rsid w:val="00AF4FFA"/>
    <w:rsid w:val="00AF59DA"/>
    <w:rsid w:val="00AF6B14"/>
    <w:rsid w:val="00B00087"/>
    <w:rsid w:val="00B00E0A"/>
    <w:rsid w:val="00B013ED"/>
    <w:rsid w:val="00B0225B"/>
    <w:rsid w:val="00B02E4C"/>
    <w:rsid w:val="00B03ED0"/>
    <w:rsid w:val="00B043E3"/>
    <w:rsid w:val="00B058F9"/>
    <w:rsid w:val="00B05CC6"/>
    <w:rsid w:val="00B06626"/>
    <w:rsid w:val="00B079A5"/>
    <w:rsid w:val="00B07CBE"/>
    <w:rsid w:val="00B1078F"/>
    <w:rsid w:val="00B12E10"/>
    <w:rsid w:val="00B149BC"/>
    <w:rsid w:val="00B15A89"/>
    <w:rsid w:val="00B16025"/>
    <w:rsid w:val="00B160E5"/>
    <w:rsid w:val="00B16638"/>
    <w:rsid w:val="00B17D9B"/>
    <w:rsid w:val="00B206FF"/>
    <w:rsid w:val="00B23D17"/>
    <w:rsid w:val="00B24598"/>
    <w:rsid w:val="00B2519C"/>
    <w:rsid w:val="00B27B6B"/>
    <w:rsid w:val="00B305C0"/>
    <w:rsid w:val="00B30DAF"/>
    <w:rsid w:val="00B3203E"/>
    <w:rsid w:val="00B33321"/>
    <w:rsid w:val="00B3374C"/>
    <w:rsid w:val="00B36A92"/>
    <w:rsid w:val="00B40A20"/>
    <w:rsid w:val="00B410E5"/>
    <w:rsid w:val="00B413DB"/>
    <w:rsid w:val="00B415D6"/>
    <w:rsid w:val="00B42E78"/>
    <w:rsid w:val="00B4312C"/>
    <w:rsid w:val="00B43D4D"/>
    <w:rsid w:val="00B452A5"/>
    <w:rsid w:val="00B454EC"/>
    <w:rsid w:val="00B463C6"/>
    <w:rsid w:val="00B46908"/>
    <w:rsid w:val="00B5021C"/>
    <w:rsid w:val="00B514A8"/>
    <w:rsid w:val="00B527D5"/>
    <w:rsid w:val="00B53061"/>
    <w:rsid w:val="00B53B3A"/>
    <w:rsid w:val="00B541B8"/>
    <w:rsid w:val="00B57094"/>
    <w:rsid w:val="00B62248"/>
    <w:rsid w:val="00B62A0C"/>
    <w:rsid w:val="00B63C25"/>
    <w:rsid w:val="00B645F7"/>
    <w:rsid w:val="00B6715C"/>
    <w:rsid w:val="00B71719"/>
    <w:rsid w:val="00B717F5"/>
    <w:rsid w:val="00B719AA"/>
    <w:rsid w:val="00B72D79"/>
    <w:rsid w:val="00B73874"/>
    <w:rsid w:val="00B73A25"/>
    <w:rsid w:val="00B7791B"/>
    <w:rsid w:val="00B8232A"/>
    <w:rsid w:val="00B83A72"/>
    <w:rsid w:val="00B84980"/>
    <w:rsid w:val="00B84B0A"/>
    <w:rsid w:val="00B84EB5"/>
    <w:rsid w:val="00B85135"/>
    <w:rsid w:val="00B87866"/>
    <w:rsid w:val="00B9335A"/>
    <w:rsid w:val="00BA0364"/>
    <w:rsid w:val="00BA04D9"/>
    <w:rsid w:val="00BA2028"/>
    <w:rsid w:val="00BA270D"/>
    <w:rsid w:val="00BA2D5A"/>
    <w:rsid w:val="00BA453E"/>
    <w:rsid w:val="00BA4CD5"/>
    <w:rsid w:val="00BB0991"/>
    <w:rsid w:val="00BB0F8D"/>
    <w:rsid w:val="00BB187D"/>
    <w:rsid w:val="00BB3956"/>
    <w:rsid w:val="00BB3F91"/>
    <w:rsid w:val="00BB5E30"/>
    <w:rsid w:val="00BC248C"/>
    <w:rsid w:val="00BC248F"/>
    <w:rsid w:val="00BC259C"/>
    <w:rsid w:val="00BC3488"/>
    <w:rsid w:val="00BC3A9A"/>
    <w:rsid w:val="00BC419C"/>
    <w:rsid w:val="00BC4814"/>
    <w:rsid w:val="00BC736F"/>
    <w:rsid w:val="00BC7CF1"/>
    <w:rsid w:val="00BD1620"/>
    <w:rsid w:val="00BD3F5C"/>
    <w:rsid w:val="00BD5397"/>
    <w:rsid w:val="00BD5EC1"/>
    <w:rsid w:val="00BD725B"/>
    <w:rsid w:val="00BD7B44"/>
    <w:rsid w:val="00BE0495"/>
    <w:rsid w:val="00BE0BD1"/>
    <w:rsid w:val="00BE2776"/>
    <w:rsid w:val="00BE4F95"/>
    <w:rsid w:val="00BE6F0C"/>
    <w:rsid w:val="00BF230B"/>
    <w:rsid w:val="00BF275B"/>
    <w:rsid w:val="00BF2BB1"/>
    <w:rsid w:val="00BF2FBC"/>
    <w:rsid w:val="00BF3531"/>
    <w:rsid w:val="00BF575F"/>
    <w:rsid w:val="00BF5AD3"/>
    <w:rsid w:val="00BF6728"/>
    <w:rsid w:val="00C01606"/>
    <w:rsid w:val="00C041A9"/>
    <w:rsid w:val="00C04B7C"/>
    <w:rsid w:val="00C07DE4"/>
    <w:rsid w:val="00C1026D"/>
    <w:rsid w:val="00C1245A"/>
    <w:rsid w:val="00C12526"/>
    <w:rsid w:val="00C12DB6"/>
    <w:rsid w:val="00C151F2"/>
    <w:rsid w:val="00C17CAB"/>
    <w:rsid w:val="00C201D3"/>
    <w:rsid w:val="00C21A85"/>
    <w:rsid w:val="00C224C9"/>
    <w:rsid w:val="00C2396A"/>
    <w:rsid w:val="00C256C8"/>
    <w:rsid w:val="00C262D8"/>
    <w:rsid w:val="00C27FFC"/>
    <w:rsid w:val="00C318A6"/>
    <w:rsid w:val="00C31F58"/>
    <w:rsid w:val="00C32717"/>
    <w:rsid w:val="00C335BE"/>
    <w:rsid w:val="00C34B71"/>
    <w:rsid w:val="00C3676A"/>
    <w:rsid w:val="00C36F1A"/>
    <w:rsid w:val="00C373C0"/>
    <w:rsid w:val="00C404D5"/>
    <w:rsid w:val="00C414AC"/>
    <w:rsid w:val="00C44AF5"/>
    <w:rsid w:val="00C466BF"/>
    <w:rsid w:val="00C5534B"/>
    <w:rsid w:val="00C558C2"/>
    <w:rsid w:val="00C6009B"/>
    <w:rsid w:val="00C60758"/>
    <w:rsid w:val="00C60FF0"/>
    <w:rsid w:val="00C61C23"/>
    <w:rsid w:val="00C61C4B"/>
    <w:rsid w:val="00C630FA"/>
    <w:rsid w:val="00C6365E"/>
    <w:rsid w:val="00C63DD3"/>
    <w:rsid w:val="00C65EFA"/>
    <w:rsid w:val="00C673FD"/>
    <w:rsid w:val="00C677E7"/>
    <w:rsid w:val="00C70322"/>
    <w:rsid w:val="00C70395"/>
    <w:rsid w:val="00C70412"/>
    <w:rsid w:val="00C75383"/>
    <w:rsid w:val="00C7562E"/>
    <w:rsid w:val="00C75EC2"/>
    <w:rsid w:val="00C763D1"/>
    <w:rsid w:val="00C776DE"/>
    <w:rsid w:val="00C80A55"/>
    <w:rsid w:val="00C8131D"/>
    <w:rsid w:val="00C815B7"/>
    <w:rsid w:val="00C831BD"/>
    <w:rsid w:val="00C83EBE"/>
    <w:rsid w:val="00C97473"/>
    <w:rsid w:val="00C97813"/>
    <w:rsid w:val="00C979CC"/>
    <w:rsid w:val="00CA02A4"/>
    <w:rsid w:val="00CA0AE3"/>
    <w:rsid w:val="00CA1F60"/>
    <w:rsid w:val="00CA640F"/>
    <w:rsid w:val="00CB16E7"/>
    <w:rsid w:val="00CB1842"/>
    <w:rsid w:val="00CB19A6"/>
    <w:rsid w:val="00CB24A0"/>
    <w:rsid w:val="00CB255E"/>
    <w:rsid w:val="00CB3D4A"/>
    <w:rsid w:val="00CB70C3"/>
    <w:rsid w:val="00CB762B"/>
    <w:rsid w:val="00CB7B06"/>
    <w:rsid w:val="00CB7BB9"/>
    <w:rsid w:val="00CC0243"/>
    <w:rsid w:val="00CC1209"/>
    <w:rsid w:val="00CC44C9"/>
    <w:rsid w:val="00CC4E05"/>
    <w:rsid w:val="00CC5028"/>
    <w:rsid w:val="00CC697D"/>
    <w:rsid w:val="00CC7543"/>
    <w:rsid w:val="00CD0DF7"/>
    <w:rsid w:val="00CD144E"/>
    <w:rsid w:val="00CD3636"/>
    <w:rsid w:val="00CD4A8B"/>
    <w:rsid w:val="00CD4BA7"/>
    <w:rsid w:val="00CD6183"/>
    <w:rsid w:val="00CE167C"/>
    <w:rsid w:val="00CE25EE"/>
    <w:rsid w:val="00CE6A23"/>
    <w:rsid w:val="00CE6FF5"/>
    <w:rsid w:val="00CE78F8"/>
    <w:rsid w:val="00CF0F1F"/>
    <w:rsid w:val="00CF1D33"/>
    <w:rsid w:val="00CF1E1E"/>
    <w:rsid w:val="00CF3EA6"/>
    <w:rsid w:val="00D02AA3"/>
    <w:rsid w:val="00D02C05"/>
    <w:rsid w:val="00D03B70"/>
    <w:rsid w:val="00D03F50"/>
    <w:rsid w:val="00D04D67"/>
    <w:rsid w:val="00D0530A"/>
    <w:rsid w:val="00D10C5A"/>
    <w:rsid w:val="00D12BF6"/>
    <w:rsid w:val="00D14191"/>
    <w:rsid w:val="00D16722"/>
    <w:rsid w:val="00D20BB7"/>
    <w:rsid w:val="00D21079"/>
    <w:rsid w:val="00D2124E"/>
    <w:rsid w:val="00D23B84"/>
    <w:rsid w:val="00D24809"/>
    <w:rsid w:val="00D26CA5"/>
    <w:rsid w:val="00D27E4A"/>
    <w:rsid w:val="00D30786"/>
    <w:rsid w:val="00D30B4E"/>
    <w:rsid w:val="00D30D37"/>
    <w:rsid w:val="00D30E0A"/>
    <w:rsid w:val="00D32798"/>
    <w:rsid w:val="00D32BCA"/>
    <w:rsid w:val="00D33C21"/>
    <w:rsid w:val="00D346CB"/>
    <w:rsid w:val="00D3584F"/>
    <w:rsid w:val="00D37C92"/>
    <w:rsid w:val="00D41452"/>
    <w:rsid w:val="00D46572"/>
    <w:rsid w:val="00D4713D"/>
    <w:rsid w:val="00D47811"/>
    <w:rsid w:val="00D50066"/>
    <w:rsid w:val="00D50EBA"/>
    <w:rsid w:val="00D51100"/>
    <w:rsid w:val="00D576CD"/>
    <w:rsid w:val="00D57BBE"/>
    <w:rsid w:val="00D6168D"/>
    <w:rsid w:val="00D62656"/>
    <w:rsid w:val="00D6491E"/>
    <w:rsid w:val="00D6697A"/>
    <w:rsid w:val="00D75800"/>
    <w:rsid w:val="00D76475"/>
    <w:rsid w:val="00D766D8"/>
    <w:rsid w:val="00D76983"/>
    <w:rsid w:val="00D77C9B"/>
    <w:rsid w:val="00D77FC3"/>
    <w:rsid w:val="00D809FE"/>
    <w:rsid w:val="00D81627"/>
    <w:rsid w:val="00D81A15"/>
    <w:rsid w:val="00D837B0"/>
    <w:rsid w:val="00D85133"/>
    <w:rsid w:val="00D86B07"/>
    <w:rsid w:val="00D86D59"/>
    <w:rsid w:val="00D93A95"/>
    <w:rsid w:val="00D93C9F"/>
    <w:rsid w:val="00D96E60"/>
    <w:rsid w:val="00DA104B"/>
    <w:rsid w:val="00DA29E5"/>
    <w:rsid w:val="00DA7002"/>
    <w:rsid w:val="00DA7082"/>
    <w:rsid w:val="00DB029D"/>
    <w:rsid w:val="00DB1925"/>
    <w:rsid w:val="00DB1CA0"/>
    <w:rsid w:val="00DB358A"/>
    <w:rsid w:val="00DB41EE"/>
    <w:rsid w:val="00DB4350"/>
    <w:rsid w:val="00DB5135"/>
    <w:rsid w:val="00DB6AB5"/>
    <w:rsid w:val="00DC0005"/>
    <w:rsid w:val="00DC0D86"/>
    <w:rsid w:val="00DC3526"/>
    <w:rsid w:val="00DC6EA8"/>
    <w:rsid w:val="00DC6F71"/>
    <w:rsid w:val="00DD06B9"/>
    <w:rsid w:val="00DD1473"/>
    <w:rsid w:val="00DD2DBF"/>
    <w:rsid w:val="00DD32CF"/>
    <w:rsid w:val="00DD4C0E"/>
    <w:rsid w:val="00DD58F2"/>
    <w:rsid w:val="00DD74D4"/>
    <w:rsid w:val="00DD7CC2"/>
    <w:rsid w:val="00DD7EE1"/>
    <w:rsid w:val="00DE08DC"/>
    <w:rsid w:val="00DE21EC"/>
    <w:rsid w:val="00DE5C6D"/>
    <w:rsid w:val="00DE67C1"/>
    <w:rsid w:val="00DE72A8"/>
    <w:rsid w:val="00DE7D5A"/>
    <w:rsid w:val="00DF0250"/>
    <w:rsid w:val="00DF02B4"/>
    <w:rsid w:val="00DF0EE8"/>
    <w:rsid w:val="00DF3A35"/>
    <w:rsid w:val="00DF4603"/>
    <w:rsid w:val="00DF5CD0"/>
    <w:rsid w:val="00E00636"/>
    <w:rsid w:val="00E006A9"/>
    <w:rsid w:val="00E0184C"/>
    <w:rsid w:val="00E01A44"/>
    <w:rsid w:val="00E01C08"/>
    <w:rsid w:val="00E0347C"/>
    <w:rsid w:val="00E043CE"/>
    <w:rsid w:val="00E07E46"/>
    <w:rsid w:val="00E07F3C"/>
    <w:rsid w:val="00E106E1"/>
    <w:rsid w:val="00E10F1E"/>
    <w:rsid w:val="00E15A7F"/>
    <w:rsid w:val="00E20489"/>
    <w:rsid w:val="00E20A68"/>
    <w:rsid w:val="00E22B7B"/>
    <w:rsid w:val="00E23127"/>
    <w:rsid w:val="00E24344"/>
    <w:rsid w:val="00E2718D"/>
    <w:rsid w:val="00E3075B"/>
    <w:rsid w:val="00E3167D"/>
    <w:rsid w:val="00E34044"/>
    <w:rsid w:val="00E35D95"/>
    <w:rsid w:val="00E36F08"/>
    <w:rsid w:val="00E40F0B"/>
    <w:rsid w:val="00E4350C"/>
    <w:rsid w:val="00E43762"/>
    <w:rsid w:val="00E45DD4"/>
    <w:rsid w:val="00E46309"/>
    <w:rsid w:val="00E464D2"/>
    <w:rsid w:val="00E47EB1"/>
    <w:rsid w:val="00E514BC"/>
    <w:rsid w:val="00E5220D"/>
    <w:rsid w:val="00E53199"/>
    <w:rsid w:val="00E558CC"/>
    <w:rsid w:val="00E577F7"/>
    <w:rsid w:val="00E57C43"/>
    <w:rsid w:val="00E57E06"/>
    <w:rsid w:val="00E61C89"/>
    <w:rsid w:val="00E624C1"/>
    <w:rsid w:val="00E64573"/>
    <w:rsid w:val="00E6522A"/>
    <w:rsid w:val="00E655E3"/>
    <w:rsid w:val="00E674D1"/>
    <w:rsid w:val="00E70002"/>
    <w:rsid w:val="00E707A0"/>
    <w:rsid w:val="00E709B5"/>
    <w:rsid w:val="00E7122B"/>
    <w:rsid w:val="00E72E76"/>
    <w:rsid w:val="00E74092"/>
    <w:rsid w:val="00E75DA8"/>
    <w:rsid w:val="00E76C34"/>
    <w:rsid w:val="00E8025D"/>
    <w:rsid w:val="00E82648"/>
    <w:rsid w:val="00E82917"/>
    <w:rsid w:val="00E83963"/>
    <w:rsid w:val="00E86EAB"/>
    <w:rsid w:val="00E90346"/>
    <w:rsid w:val="00E90D57"/>
    <w:rsid w:val="00E917FF"/>
    <w:rsid w:val="00E919FB"/>
    <w:rsid w:val="00E940AC"/>
    <w:rsid w:val="00E9544A"/>
    <w:rsid w:val="00EA3F3A"/>
    <w:rsid w:val="00EA47D2"/>
    <w:rsid w:val="00EA541A"/>
    <w:rsid w:val="00EA6936"/>
    <w:rsid w:val="00EA780C"/>
    <w:rsid w:val="00EB00EE"/>
    <w:rsid w:val="00EB0A82"/>
    <w:rsid w:val="00EB167B"/>
    <w:rsid w:val="00EB1C87"/>
    <w:rsid w:val="00EB2F51"/>
    <w:rsid w:val="00EB3771"/>
    <w:rsid w:val="00EB435E"/>
    <w:rsid w:val="00EB5A70"/>
    <w:rsid w:val="00EB7743"/>
    <w:rsid w:val="00EC0939"/>
    <w:rsid w:val="00EC0E21"/>
    <w:rsid w:val="00EC362D"/>
    <w:rsid w:val="00EC422B"/>
    <w:rsid w:val="00EC4ACA"/>
    <w:rsid w:val="00EC5C10"/>
    <w:rsid w:val="00EC6084"/>
    <w:rsid w:val="00EC6795"/>
    <w:rsid w:val="00EC6D65"/>
    <w:rsid w:val="00EC73EE"/>
    <w:rsid w:val="00EC753B"/>
    <w:rsid w:val="00EC7E80"/>
    <w:rsid w:val="00ED1498"/>
    <w:rsid w:val="00ED18EF"/>
    <w:rsid w:val="00ED31EF"/>
    <w:rsid w:val="00ED3636"/>
    <w:rsid w:val="00ED67C2"/>
    <w:rsid w:val="00EE1C95"/>
    <w:rsid w:val="00EE2EA0"/>
    <w:rsid w:val="00EE35A0"/>
    <w:rsid w:val="00EE3E97"/>
    <w:rsid w:val="00EE4891"/>
    <w:rsid w:val="00EE4D0B"/>
    <w:rsid w:val="00EE514B"/>
    <w:rsid w:val="00EE65D3"/>
    <w:rsid w:val="00EE6DC3"/>
    <w:rsid w:val="00EE7E37"/>
    <w:rsid w:val="00EF2DE2"/>
    <w:rsid w:val="00EF4879"/>
    <w:rsid w:val="00EF4A60"/>
    <w:rsid w:val="00EF4F07"/>
    <w:rsid w:val="00EF550A"/>
    <w:rsid w:val="00EF6283"/>
    <w:rsid w:val="00EF70DD"/>
    <w:rsid w:val="00F00B03"/>
    <w:rsid w:val="00F00B1A"/>
    <w:rsid w:val="00F01749"/>
    <w:rsid w:val="00F017A5"/>
    <w:rsid w:val="00F04262"/>
    <w:rsid w:val="00F04B82"/>
    <w:rsid w:val="00F06831"/>
    <w:rsid w:val="00F12136"/>
    <w:rsid w:val="00F12AD8"/>
    <w:rsid w:val="00F15A08"/>
    <w:rsid w:val="00F163EA"/>
    <w:rsid w:val="00F17C2B"/>
    <w:rsid w:val="00F2049E"/>
    <w:rsid w:val="00F20912"/>
    <w:rsid w:val="00F20C8A"/>
    <w:rsid w:val="00F21222"/>
    <w:rsid w:val="00F212A6"/>
    <w:rsid w:val="00F2586A"/>
    <w:rsid w:val="00F26F7A"/>
    <w:rsid w:val="00F3004A"/>
    <w:rsid w:val="00F30B6B"/>
    <w:rsid w:val="00F32E31"/>
    <w:rsid w:val="00F3370E"/>
    <w:rsid w:val="00F33EDA"/>
    <w:rsid w:val="00F3417E"/>
    <w:rsid w:val="00F34F07"/>
    <w:rsid w:val="00F351CD"/>
    <w:rsid w:val="00F35A46"/>
    <w:rsid w:val="00F35A65"/>
    <w:rsid w:val="00F36337"/>
    <w:rsid w:val="00F36810"/>
    <w:rsid w:val="00F37166"/>
    <w:rsid w:val="00F41494"/>
    <w:rsid w:val="00F42583"/>
    <w:rsid w:val="00F45F23"/>
    <w:rsid w:val="00F46E67"/>
    <w:rsid w:val="00F50FD3"/>
    <w:rsid w:val="00F511C6"/>
    <w:rsid w:val="00F512AB"/>
    <w:rsid w:val="00F52473"/>
    <w:rsid w:val="00F52562"/>
    <w:rsid w:val="00F525D1"/>
    <w:rsid w:val="00F52F74"/>
    <w:rsid w:val="00F53A25"/>
    <w:rsid w:val="00F53DA9"/>
    <w:rsid w:val="00F54665"/>
    <w:rsid w:val="00F56A20"/>
    <w:rsid w:val="00F5786A"/>
    <w:rsid w:val="00F57F7C"/>
    <w:rsid w:val="00F6021F"/>
    <w:rsid w:val="00F6519A"/>
    <w:rsid w:val="00F65943"/>
    <w:rsid w:val="00F660DD"/>
    <w:rsid w:val="00F67823"/>
    <w:rsid w:val="00F70352"/>
    <w:rsid w:val="00F70C5B"/>
    <w:rsid w:val="00F71415"/>
    <w:rsid w:val="00F71B7A"/>
    <w:rsid w:val="00F724CB"/>
    <w:rsid w:val="00F72E5E"/>
    <w:rsid w:val="00F735E4"/>
    <w:rsid w:val="00F73C34"/>
    <w:rsid w:val="00F74026"/>
    <w:rsid w:val="00F74E95"/>
    <w:rsid w:val="00F75343"/>
    <w:rsid w:val="00F757C8"/>
    <w:rsid w:val="00F75835"/>
    <w:rsid w:val="00F773AE"/>
    <w:rsid w:val="00F77983"/>
    <w:rsid w:val="00F77B36"/>
    <w:rsid w:val="00F77F77"/>
    <w:rsid w:val="00F807C1"/>
    <w:rsid w:val="00F82690"/>
    <w:rsid w:val="00F83896"/>
    <w:rsid w:val="00F86113"/>
    <w:rsid w:val="00F9027D"/>
    <w:rsid w:val="00F90408"/>
    <w:rsid w:val="00F90910"/>
    <w:rsid w:val="00F91A7C"/>
    <w:rsid w:val="00F92948"/>
    <w:rsid w:val="00F92AA8"/>
    <w:rsid w:val="00F94412"/>
    <w:rsid w:val="00F94939"/>
    <w:rsid w:val="00F96004"/>
    <w:rsid w:val="00FA2DF2"/>
    <w:rsid w:val="00FA2FE3"/>
    <w:rsid w:val="00FA47BE"/>
    <w:rsid w:val="00FA4BFA"/>
    <w:rsid w:val="00FA611B"/>
    <w:rsid w:val="00FA785F"/>
    <w:rsid w:val="00FA792B"/>
    <w:rsid w:val="00FB0812"/>
    <w:rsid w:val="00FB21F4"/>
    <w:rsid w:val="00FB2897"/>
    <w:rsid w:val="00FB29A7"/>
    <w:rsid w:val="00FB2BC8"/>
    <w:rsid w:val="00FB506D"/>
    <w:rsid w:val="00FB5B9F"/>
    <w:rsid w:val="00FB6B35"/>
    <w:rsid w:val="00FB7304"/>
    <w:rsid w:val="00FB7FA1"/>
    <w:rsid w:val="00FC0DB6"/>
    <w:rsid w:val="00FC1272"/>
    <w:rsid w:val="00FC1493"/>
    <w:rsid w:val="00FC1BDE"/>
    <w:rsid w:val="00FC1F57"/>
    <w:rsid w:val="00FC3A09"/>
    <w:rsid w:val="00FC44BC"/>
    <w:rsid w:val="00FC4CC4"/>
    <w:rsid w:val="00FC51ED"/>
    <w:rsid w:val="00FC5974"/>
    <w:rsid w:val="00FC5AC6"/>
    <w:rsid w:val="00FC637B"/>
    <w:rsid w:val="00FC6835"/>
    <w:rsid w:val="00FC7720"/>
    <w:rsid w:val="00FC7FF8"/>
    <w:rsid w:val="00FD01FD"/>
    <w:rsid w:val="00FD0D8B"/>
    <w:rsid w:val="00FD28B4"/>
    <w:rsid w:val="00FD3527"/>
    <w:rsid w:val="00FD7D36"/>
    <w:rsid w:val="00FE23BE"/>
    <w:rsid w:val="00FE3086"/>
    <w:rsid w:val="00FE3473"/>
    <w:rsid w:val="00FE3D80"/>
    <w:rsid w:val="00FE3DD7"/>
    <w:rsid w:val="00FE4D04"/>
    <w:rsid w:val="00FF0098"/>
    <w:rsid w:val="00FF03F6"/>
    <w:rsid w:val="00FF5173"/>
    <w:rsid w:val="00FF5916"/>
    <w:rsid w:val="00FF5CB3"/>
    <w:rsid w:val="00FF67BF"/>
    <w:rsid w:val="00F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98113"/>
    <o:shapelayout v:ext="edit">
      <o:idmap v:ext="edit" data="1"/>
    </o:shapelayout>
  </w:shapeDefaults>
  <w:decimalSymbol w:val=","/>
  <w:listSeparator w:val=";"/>
  <w14:docId w14:val="6568571B"/>
  <w15:docId w15:val="{D1D26F35-6178-44FA-BF74-DEED3333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EastAsia" w:hAnsiTheme="majorHAnsi" w:cstheme="minorBidi"/>
        <w:sz w:val="23"/>
        <w:szCs w:val="23"/>
        <w:lang w:val="de-DE" w:eastAsia="en-US" w:bidi="ar-SA"/>
      </w:rPr>
    </w:rPrDefault>
    <w:pPrDefault>
      <w:pPr>
        <w:spacing w:after="345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locked="1" w:semiHidden="1" w:uiPriority="39"/>
    <w:lsdException w:name="toc 7" w:locked="1" w:semiHidden="1" w:uiPriority="39"/>
    <w:lsdException w:name="toc 8" w:locked="1" w:semiHidden="1" w:uiPriority="39"/>
    <w:lsdException w:name="toc 9" w:locked="1" w:semiHidden="1" w:uiPriority="39"/>
    <w:lsdException w:name="Normal Indent" w:semiHidden="1" w:unhideWhenUsed="1"/>
    <w:lsdException w:name="footnote text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iPriority="10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semiHidden="1" w:uiPriority="12" w:unhideWhenUsed="1" w:qFormat="1"/>
    <w:lsdException w:name="List Number 3" w:semiHidden="1" w:uiPriority="12" w:unhideWhenUsed="1"/>
    <w:lsdException w:name="List Number 4" w:semiHidden="1" w:uiPriority="12" w:unhideWhenUsed="1"/>
    <w:lsdException w:name="List Number 5" w:semiHidden="1" w:uiPriority="12" w:unhideWhenUsed="1"/>
    <w:lsdException w:name="Title" w:uiPriority="29"/>
    <w:lsdException w:name="Closing" w:semiHidden="1" w:uiPriority="46" w:unhideWhenUsed="1" w:qFormat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iPriority="13" w:unhideWhenUsed="1" w:qFormat="1"/>
    <w:lsdException w:name="List Continue 2" w:semiHidden="1" w:uiPriority="14" w:unhideWhenUsed="1" w:qFormat="1"/>
    <w:lsdException w:name="List Continue 3" w:semiHidden="1" w:uiPriority="14" w:unhideWhenUsed="1"/>
    <w:lsdException w:name="List Continue 4" w:semiHidden="1" w:uiPriority="14"/>
    <w:lsdException w:name="List Continue 5" w:semiHidden="1" w:uiPriority="14"/>
    <w:lsdException w:name="Message Header" w:locked="1" w:semiHidden="1" w:unhideWhenUsed="1"/>
    <w:lsdException w:name="Subtitle" w:uiPriority="11"/>
    <w:lsdException w:name="Salutation" w:locked="1" w:semiHidden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59" w:unhideWhenUsed="1" w:qFormat="1"/>
    <w:lsdException w:name="FollowedHyperlink" w:semiHidden="1" w:unhideWhenUsed="1"/>
    <w:lsdException w:name="Strong" w:uiPriority="1" w:qFormat="1"/>
    <w:lsdException w:name="Emphasis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semiHidden="1" w:unhideWhenUsed="1"/>
    <w:lsdException w:name="HTML Definition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semiHidden="1" w:unhideWhenUsed="1"/>
    <w:lsdException w:name="Table Grid 2" w:locked="1" w:semiHidden="1" w:unhideWhenUsed="1"/>
    <w:lsdException w:name="Table Grid 3" w:locked="1" w:semiHidden="1" w:unhideWhenUsed="1"/>
    <w:lsdException w:name="Table Grid 4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locked="1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uiPriority="60"/>
    <w:lsdException w:name="Light List Accent 1" w:locked="1" w:uiPriority="61"/>
    <w:lsdException w:name="Light Grid Accent 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/>
    <w:lsdException w:name="Quote" w:uiPriority="20" w:qFormat="1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locked="1" w:uiPriority="61"/>
    <w:lsdException w:name="Light Grid Accent 2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uiPriority="60"/>
    <w:lsdException w:name="Light List Accent 3" w:locked="1" w:uiPriority="61"/>
    <w:lsdException w:name="Light Grid Accent 3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uiPriority="60"/>
    <w:lsdException w:name="Light List Accent 4" w:locked="1" w:uiPriority="61"/>
    <w:lsdException w:name="Light Grid Accent 4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uiPriority="60"/>
    <w:lsdException w:name="Light List Accent 6" w:locked="1" w:uiPriority="61"/>
    <w:lsdException w:name="Light Grid Accent 6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Emphasis" w:uiPriority="21"/>
    <w:lsdException w:name="Subtle Reference" w:locked="1" w:uiPriority="31"/>
    <w:lsdException w:name="Intense Reference" w:locked="1" w:uiPriority="32"/>
    <w:lsdException w:name="Book Title" w:lock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6A88"/>
    <w:rPr>
      <w:rFonts w:asciiTheme="minorHAnsi" w:hAnsiTheme="minorHAnsi"/>
      <w14:numForm w14:val="lining"/>
    </w:rPr>
  </w:style>
  <w:style w:type="paragraph" w:styleId="berschrift1">
    <w:name w:val="heading 1"/>
    <w:aliases w:val="Ü1"/>
    <w:basedOn w:val="Standard"/>
    <w:next w:val="Standard"/>
    <w:link w:val="berschrift1Zchn"/>
    <w:uiPriority w:val="2"/>
    <w:semiHidden/>
    <w:qFormat/>
    <w:rsid w:val="002B56E9"/>
    <w:pPr>
      <w:keepNext/>
      <w:pageBreakBefore/>
      <w:spacing w:after="690" w:line="690" w:lineRule="exact"/>
      <w:outlineLvl w:val="0"/>
    </w:pPr>
    <w:rPr>
      <w:rFonts w:asciiTheme="majorHAnsi" w:hAnsiTheme="majorHAnsi"/>
      <w:bCs/>
      <w:color w:val="E6320F" w:themeColor="text2"/>
      <w:sz w:val="56"/>
      <w:szCs w:val="22"/>
    </w:rPr>
  </w:style>
  <w:style w:type="paragraph" w:styleId="berschrift2">
    <w:name w:val="heading 2"/>
    <w:aliases w:val="Ü2"/>
    <w:basedOn w:val="berschrift1"/>
    <w:next w:val="Standard"/>
    <w:link w:val="berschrift2Zchn"/>
    <w:uiPriority w:val="2"/>
    <w:semiHidden/>
    <w:qFormat/>
    <w:rsid w:val="00E14EBF"/>
    <w:pPr>
      <w:pageBreakBefore w:val="0"/>
      <w:spacing w:before="690" w:after="345" w:line="300" w:lineRule="auto"/>
      <w:outlineLvl w:val="1"/>
    </w:pPr>
    <w:rPr>
      <w:b/>
      <w:sz w:val="30"/>
    </w:rPr>
  </w:style>
  <w:style w:type="paragraph" w:styleId="berschrift3">
    <w:name w:val="heading 3"/>
    <w:aliases w:val="Ü3"/>
    <w:basedOn w:val="berschrift2"/>
    <w:next w:val="Standard"/>
    <w:link w:val="berschrift3Zchn"/>
    <w:uiPriority w:val="2"/>
    <w:semiHidden/>
    <w:rsid w:val="007C32B2"/>
    <w:pPr>
      <w:spacing w:after="0"/>
      <w:outlineLvl w:val="2"/>
    </w:pPr>
    <w:rPr>
      <w:color w:val="auto"/>
      <w:sz w:val="25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semiHidden/>
    <w:rsid w:val="00F74E7D"/>
    <w:pPr>
      <w:outlineLvl w:val="3"/>
    </w:pPr>
    <w:rPr>
      <w:sz w:val="23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semiHidden/>
    <w:rsid w:val="006A19C4"/>
    <w:pPr>
      <w:outlineLvl w:val="4"/>
    </w:pPr>
    <w:rPr>
      <w:b w:val="0"/>
      <w:color w:val="4D4D4D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rsid w:val="009176CC"/>
    <w:pPr>
      <w:pBdr>
        <w:bottom w:val="dotted" w:sz="6" w:space="1" w:color="CA0237" w:themeColor="accent1"/>
      </w:pBdr>
      <w:spacing w:before="300" w:after="0"/>
      <w:outlineLvl w:val="5"/>
    </w:pPr>
    <w:rPr>
      <w:caps/>
      <w:color w:val="970128" w:themeColor="accent1" w:themeShade="BF"/>
      <w:spacing w:val="10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9176CC"/>
    <w:pPr>
      <w:spacing w:before="300" w:after="0"/>
      <w:outlineLvl w:val="6"/>
    </w:pPr>
    <w:rPr>
      <w:caps/>
      <w:color w:val="970128" w:themeColor="accent1" w:themeShade="BF"/>
      <w:spacing w:val="1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qFormat/>
    <w:rsid w:val="009176CC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qFormat/>
    <w:rsid w:val="009176CC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daten">
    <w:name w:val="Absendedaten"/>
    <w:basedOn w:val="KeinLeerraum"/>
    <w:uiPriority w:val="49"/>
    <w:qFormat/>
    <w:rsid w:val="0078343E"/>
    <w:pPr>
      <w:spacing w:line="220" w:lineRule="exact"/>
    </w:pPr>
    <w:rPr>
      <w:sz w:val="17"/>
      <w:szCs w:val="16"/>
    </w:rPr>
  </w:style>
  <w:style w:type="paragraph" w:styleId="Verzeichnis1">
    <w:name w:val="toc 1"/>
    <w:basedOn w:val="Standard"/>
    <w:next w:val="Standard"/>
    <w:autoRedefine/>
    <w:uiPriority w:val="39"/>
    <w:semiHidden/>
    <w:rsid w:val="005042C1"/>
    <w:pPr>
      <w:tabs>
        <w:tab w:val="left" w:pos="284"/>
        <w:tab w:val="right" w:leader="dot" w:pos="7297"/>
      </w:tabs>
      <w:spacing w:after="156"/>
    </w:pPr>
    <w:rPr>
      <w:color w:val="E6320F" w:themeColor="text2"/>
    </w:rPr>
  </w:style>
  <w:style w:type="paragraph" w:styleId="Fuzeile">
    <w:name w:val="footer"/>
    <w:basedOn w:val="Standard"/>
    <w:link w:val="FuzeileZchn"/>
    <w:uiPriority w:val="57"/>
    <w:rsid w:val="00ED74D3"/>
    <w:pPr>
      <w:spacing w:after="0"/>
      <w:jc w:val="right"/>
    </w:pPr>
    <w:rPr>
      <w:sz w:val="16"/>
      <w:szCs w:val="15"/>
    </w:rPr>
  </w:style>
  <w:style w:type="character" w:customStyle="1" w:styleId="FuzeileZchn">
    <w:name w:val="Fußzeile Zchn"/>
    <w:basedOn w:val="Absatz-Standardschriftart"/>
    <w:link w:val="Fuzeile"/>
    <w:uiPriority w:val="57"/>
    <w:rsid w:val="00FE4E2E"/>
    <w:rPr>
      <w:sz w:val="16"/>
      <w:szCs w:val="15"/>
      <w:lang w:val="de-AT"/>
    </w:rPr>
  </w:style>
  <w:style w:type="paragraph" w:styleId="KeinLeerraum">
    <w:name w:val="No Spacing"/>
    <w:basedOn w:val="Standard"/>
    <w:link w:val="KeinLeerraumZchn"/>
    <w:qFormat/>
    <w:rsid w:val="00CD61E1"/>
    <w:pPr>
      <w:spacing w:after="0"/>
    </w:p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semiHidden/>
    <w:rsid w:val="002B56E9"/>
    <w:rPr>
      <w:bCs/>
      <w:color w:val="E6320F" w:themeColor="text2"/>
      <w:sz w:val="56"/>
      <w:szCs w:val="22"/>
      <w14:numForm w14:val="lining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semiHidden/>
    <w:rsid w:val="00536503"/>
    <w:rPr>
      <w:rFonts w:asciiTheme="majorHAnsi" w:hAnsiTheme="majorHAnsi"/>
      <w:b/>
      <w:bCs/>
      <w:color w:val="E6320F" w:themeColor="text2"/>
      <w:sz w:val="30"/>
      <w:lang w:val="de-AT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semiHidden/>
    <w:rsid w:val="00576F52"/>
    <w:rPr>
      <w:rFonts w:asciiTheme="majorHAnsi" w:hAnsiTheme="majorHAnsi"/>
      <w:b/>
      <w:bCs/>
      <w:sz w:val="25"/>
      <w:lang w:val="de-AT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semiHidden/>
    <w:rsid w:val="00536503"/>
    <w:rPr>
      <w:rFonts w:asciiTheme="majorHAnsi" w:hAnsiTheme="majorHAnsi"/>
      <w:b/>
      <w:bCs/>
      <w:sz w:val="23"/>
      <w:lang w:val="de-AT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semiHidden/>
    <w:rsid w:val="006A19C4"/>
    <w:rPr>
      <w:rFonts w:asciiTheme="majorHAnsi" w:hAnsiTheme="majorHAnsi"/>
      <w:bCs/>
      <w:color w:val="4D4D4D"/>
      <w:sz w:val="23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810BF1"/>
    <w:rPr>
      <w:caps/>
      <w:color w:val="970128" w:themeColor="accent1" w:themeShade="BF"/>
      <w:spacing w:val="10"/>
      <w:sz w:val="23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810BF1"/>
    <w:rPr>
      <w:caps/>
      <w:color w:val="970128" w:themeColor="accent1" w:themeShade="BF"/>
      <w:spacing w:val="10"/>
      <w:sz w:val="23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810BF1"/>
    <w:rPr>
      <w:caps/>
      <w:spacing w:val="10"/>
      <w:sz w:val="18"/>
      <w:szCs w:val="18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810BF1"/>
    <w:rPr>
      <w:i/>
      <w:caps/>
      <w:spacing w:val="10"/>
      <w:sz w:val="18"/>
      <w:szCs w:val="18"/>
      <w:lang w:val="de-AT"/>
    </w:rPr>
  </w:style>
  <w:style w:type="paragraph" w:styleId="Beschriftung">
    <w:name w:val="caption"/>
    <w:basedOn w:val="Standard"/>
    <w:next w:val="Standard"/>
    <w:uiPriority w:val="5"/>
    <w:qFormat/>
    <w:rsid w:val="00B410E5"/>
    <w:pPr>
      <w:spacing w:before="345"/>
    </w:pPr>
    <w:rPr>
      <w:bCs/>
      <w:color w:val="404040" w:themeColor="text1" w:themeTint="BF"/>
      <w:sz w:val="19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0619DC"/>
    <w:pPr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9176CC"/>
    <w:rPr>
      <w:b/>
      <w:bCs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8E3164"/>
    <w:pPr>
      <w:spacing w:line="240" w:lineRule="auto"/>
    </w:pPr>
    <w:rPr>
      <w:sz w:val="20"/>
    </w:rPr>
  </w:style>
  <w:style w:type="paragraph" w:styleId="Listenabsatz">
    <w:name w:val="List Paragraph"/>
    <w:basedOn w:val="Standard"/>
    <w:uiPriority w:val="54"/>
    <w:semiHidden/>
    <w:rsid w:val="0083382F"/>
    <w:pPr>
      <w:numPr>
        <w:numId w:val="6"/>
      </w:numPr>
      <w:ind w:left="397" w:hanging="397"/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082363"/>
    <w:pPr>
      <w:ind w:left="397" w:right="794"/>
    </w:pPr>
    <w:rPr>
      <w:iCs/>
      <w:color w:val="E6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082363"/>
    <w:rPr>
      <w:rFonts w:asciiTheme="minorHAnsi" w:hAnsiTheme="minorHAnsi"/>
      <w:iCs/>
      <w:color w:val="E6320F" w:themeColor="text2"/>
      <w:sz w:val="25"/>
      <w14:numForm w14:val="lining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locked/>
    <w:rsid w:val="008E3164"/>
    <w:pPr>
      <w:pBdr>
        <w:top w:val="single" w:sz="4" w:space="10" w:color="CA0237" w:themeColor="accent1"/>
        <w:left w:val="single" w:sz="4" w:space="10" w:color="CA0237" w:themeColor="accent1"/>
      </w:pBdr>
      <w:spacing w:after="0"/>
      <w:ind w:left="1296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8E3164"/>
    <w:rPr>
      <w:i/>
      <w:iCs/>
      <w:sz w:val="23"/>
      <w:szCs w:val="20"/>
      <w:lang w:val="de-AT"/>
    </w:rPr>
  </w:style>
  <w:style w:type="character" w:styleId="IntensiveHervorhebung">
    <w:name w:val="Intense Emphasis"/>
    <w:uiPriority w:val="21"/>
    <w:semiHidden/>
    <w:rsid w:val="00DC53C4"/>
    <w:rPr>
      <w:b/>
      <w:bCs/>
      <w:caps/>
      <w:smallCaps w:val="0"/>
      <w:color w:val="E6320F" w:themeColor="text2"/>
      <w:spacing w:val="0"/>
    </w:rPr>
  </w:style>
  <w:style w:type="paragraph" w:customStyle="1" w:styleId="KennZ">
    <w:name w:val="KennZ"/>
    <w:basedOn w:val="GZ"/>
    <w:uiPriority w:val="49"/>
    <w:semiHidden/>
    <w:qFormat/>
    <w:rsid w:val="00F013B5"/>
    <w:pPr>
      <w:spacing w:after="345"/>
    </w:pPr>
    <w:rPr>
      <w:b/>
      <w:caps/>
    </w:rPr>
  </w:style>
  <w:style w:type="character" w:styleId="IntensiverVerweis">
    <w:name w:val="Intense Reference"/>
    <w:uiPriority w:val="32"/>
    <w:semiHidden/>
    <w:locked/>
    <w:rsid w:val="009176CC"/>
    <w:rPr>
      <w:b/>
      <w:bCs/>
      <w:i/>
      <w:iCs/>
      <w:caps/>
      <w:color w:val="CA0237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176CC"/>
    <w:pPr>
      <w:outlineLvl w:val="9"/>
    </w:pPr>
  </w:style>
  <w:style w:type="paragraph" w:customStyle="1" w:styleId="PersonalName">
    <w:name w:val="Personal Name"/>
    <w:basedOn w:val="Standard"/>
    <w:uiPriority w:val="99"/>
    <w:semiHidden/>
    <w:locked/>
    <w:rsid w:val="006456D7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1C1B9F"/>
    <w:rPr>
      <w:sz w:val="23"/>
      <w:szCs w:val="20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3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675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74105E"/>
    <w:pPr>
      <w:spacing w:after="0" w:line="264" w:lineRule="auto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styleId="Hyperlink">
    <w:name w:val="Hyperlink"/>
    <w:basedOn w:val="Absatz-Standardschriftart"/>
    <w:uiPriority w:val="59"/>
    <w:qFormat/>
    <w:rsid w:val="00CC1917"/>
    <w:rPr>
      <w:color w:val="auto"/>
      <w:u w:val="single"/>
    </w:rPr>
  </w:style>
  <w:style w:type="paragraph" w:styleId="Kopfzeile">
    <w:name w:val="header"/>
    <w:basedOn w:val="Standard"/>
    <w:link w:val="KopfzeileZchn"/>
    <w:uiPriority w:val="99"/>
    <w:semiHidden/>
    <w:rsid w:val="001D7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36503"/>
    <w:rPr>
      <w:sz w:val="23"/>
      <w:szCs w:val="20"/>
      <w:lang w:val="de-AT"/>
    </w:rPr>
  </w:style>
  <w:style w:type="paragraph" w:customStyle="1" w:styleId="UnterzeichnetiV">
    <w:name w:val="Unterzeichnet i.V."/>
    <w:basedOn w:val="KeinLeerraum"/>
    <w:next w:val="Standard"/>
    <w:uiPriority w:val="46"/>
    <w:qFormat/>
    <w:rsid w:val="00B6715C"/>
  </w:style>
  <w:style w:type="character" w:styleId="Platzhaltertext">
    <w:name w:val="Placeholder Text"/>
    <w:basedOn w:val="Absatz-Standardschriftart"/>
    <w:uiPriority w:val="99"/>
    <w:semiHidden/>
    <w:rsid w:val="00B7134B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semiHidden/>
    <w:rsid w:val="00D60857"/>
    <w:pPr>
      <w:framePr w:w="9072" w:hSpace="284" w:wrap="around" w:hAnchor="page" w:x="1611" w:yAlign="bottom" w:anchorLock="1"/>
      <w:spacing w:line="690" w:lineRule="exact"/>
    </w:pPr>
    <w:rPr>
      <w:rFonts w:eastAsia="Calibri" w:cs="Times New Roman"/>
      <w:sz w:val="56"/>
      <w:szCs w:val="60"/>
    </w:rPr>
  </w:style>
  <w:style w:type="character" w:customStyle="1" w:styleId="TitelZchn">
    <w:name w:val="Titel Zchn"/>
    <w:basedOn w:val="Absatz-Standardschriftart"/>
    <w:link w:val="Titel"/>
    <w:uiPriority w:val="29"/>
    <w:semiHidden/>
    <w:rsid w:val="00536503"/>
    <w:rPr>
      <w:rFonts w:asciiTheme="majorHAnsi" w:eastAsia="Calibri" w:hAnsiTheme="majorHAnsi" w:cs="Times New Roman"/>
      <w:sz w:val="56"/>
      <w:szCs w:val="60"/>
      <w:lang w:val="de-AT"/>
    </w:rPr>
  </w:style>
  <w:style w:type="paragraph" w:styleId="Untertitel">
    <w:name w:val="Subtitle"/>
    <w:basedOn w:val="Standard"/>
    <w:next w:val="Standard"/>
    <w:link w:val="UntertitelZchn"/>
    <w:uiPriority w:val="29"/>
    <w:semiHidden/>
    <w:rsid w:val="00EF2FA1"/>
    <w:pPr>
      <w:numPr>
        <w:ilvl w:val="1"/>
      </w:numPr>
    </w:pPr>
    <w:rPr>
      <w:rFonts w:eastAsiaTheme="majorEastAsia" w:cstheme="majorBidi"/>
      <w:iCs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29"/>
    <w:semiHidden/>
    <w:rsid w:val="00536503"/>
    <w:rPr>
      <w:rFonts w:asciiTheme="majorHAnsi" w:eastAsiaTheme="majorEastAsia" w:hAnsiTheme="majorHAnsi" w:cstheme="majorBidi"/>
      <w:iCs/>
      <w:sz w:val="28"/>
      <w:szCs w:val="24"/>
      <w:lang w:val="de-AT"/>
    </w:rPr>
  </w:style>
  <w:style w:type="paragraph" w:customStyle="1" w:styleId="Anschriftdaten">
    <w:name w:val="Anschriftdaten"/>
    <w:basedOn w:val="KeinLeerraum"/>
    <w:uiPriority w:val="49"/>
    <w:qFormat/>
    <w:rsid w:val="00C558C2"/>
    <w:pPr>
      <w:spacing w:line="252" w:lineRule="auto"/>
      <w:ind w:right="1701"/>
    </w:pPr>
  </w:style>
  <w:style w:type="character" w:customStyle="1" w:styleId="Kursiv">
    <w:name w:val="Kursiv"/>
    <w:basedOn w:val="Absatz-Standardschriftart"/>
    <w:uiPriority w:val="59"/>
    <w:qFormat/>
    <w:rsid w:val="00682EAD"/>
    <w:rPr>
      <w:i/>
      <w:iCs/>
    </w:rPr>
  </w:style>
  <w:style w:type="paragraph" w:customStyle="1" w:styleId="TH-Spalte">
    <w:name w:val="TH-Spalte"/>
    <w:basedOn w:val="TD"/>
    <w:uiPriority w:val="4"/>
    <w:qFormat/>
    <w:rsid w:val="00830A6A"/>
    <w:rPr>
      <w:b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qFormat/>
    <w:rsid w:val="006B292C"/>
    <w:pPr>
      <w:spacing w:before="345"/>
    </w:pPr>
  </w:style>
  <w:style w:type="paragraph" w:customStyle="1" w:styleId="An">
    <w:name w:val="An"/>
    <w:basedOn w:val="Anschriftdaten"/>
    <w:uiPriority w:val="99"/>
    <w:semiHidden/>
    <w:locked/>
    <w:rsid w:val="00164C69"/>
    <w:pPr>
      <w:spacing w:line="220" w:lineRule="exact"/>
    </w:pPr>
    <w:rPr>
      <w:sz w:val="16"/>
    </w:rPr>
  </w:style>
  <w:style w:type="paragraph" w:customStyle="1" w:styleId="TH-Spaltelinks">
    <w:name w:val="TH-Spalte links"/>
    <w:aliases w:val="TH Sp links"/>
    <w:basedOn w:val="TH-Spalte"/>
    <w:uiPriority w:val="4"/>
    <w:rsid w:val="00B52EF8"/>
    <w:pPr>
      <w:jc w:val="left"/>
    </w:pPr>
  </w:style>
  <w:style w:type="paragraph" w:styleId="Aufzhlungszeichen">
    <w:name w:val="List Bullet"/>
    <w:aliases w:val="UL 1"/>
    <w:basedOn w:val="Standard"/>
    <w:uiPriority w:val="9"/>
    <w:qFormat/>
    <w:rsid w:val="001C1950"/>
    <w:pPr>
      <w:numPr>
        <w:numId w:val="37"/>
      </w:numPr>
      <w:spacing w:after="0"/>
      <w:contextualSpacing/>
    </w:pPr>
    <w:rPr>
      <w:rFonts w:eastAsiaTheme="minorHAnsi" w:cs="Times New Roman"/>
      <w:szCs w:val="24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DC2CBA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semiHidden/>
    <w:qFormat/>
    <w:rsid w:val="001C1950"/>
    <w:pPr>
      <w:numPr>
        <w:ilvl w:val="2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semiHidden/>
    <w:rsid w:val="001C1950"/>
    <w:pPr>
      <w:numPr>
        <w:ilvl w:val="3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DC2CBA"/>
    <w:pPr>
      <w:numPr>
        <w:numId w:val="2"/>
      </w:numPr>
    </w:pPr>
  </w:style>
  <w:style w:type="paragraph" w:styleId="Aufzhlungszeichen5">
    <w:name w:val="List Bullet 5"/>
    <w:basedOn w:val="Standard"/>
    <w:uiPriority w:val="10"/>
    <w:semiHidden/>
    <w:rsid w:val="006F466B"/>
    <w:pPr>
      <w:numPr>
        <w:ilvl w:val="4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0"/>
    <w:semiHidden/>
    <w:rsid w:val="001C1950"/>
    <w:pPr>
      <w:numPr>
        <w:ilvl w:val="5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rsid w:val="001C1950"/>
    <w:pPr>
      <w:numPr>
        <w:ilvl w:val="6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rsid w:val="001C1950"/>
    <w:pPr>
      <w:numPr>
        <w:ilvl w:val="7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rsid w:val="001C1950"/>
    <w:pPr>
      <w:numPr>
        <w:ilvl w:val="8"/>
        <w:numId w:val="37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qFormat/>
    <w:rsid w:val="00D77FC3"/>
    <w:pPr>
      <w:spacing w:before="345" w:line="264" w:lineRule="auto"/>
    </w:pPr>
    <w:rPr>
      <w:color w:val="auto"/>
      <w:sz w:val="28"/>
    </w:rPr>
  </w:style>
  <w:style w:type="paragraph" w:customStyle="1" w:styleId="Brief3">
    <w:name w:val="Brief Ü3"/>
    <w:basedOn w:val="berschrift3"/>
    <w:next w:val="Standard"/>
    <w:uiPriority w:val="2"/>
    <w:qFormat/>
    <w:rsid w:val="00D77FC3"/>
    <w:pPr>
      <w:spacing w:before="345"/>
    </w:pPr>
  </w:style>
  <w:style w:type="paragraph" w:customStyle="1" w:styleId="ProgrammAbsatz">
    <w:name w:val="Programm Absatz"/>
    <w:aliases w:val="P-Absatz"/>
    <w:basedOn w:val="ProgrammWannWas"/>
    <w:uiPriority w:val="24"/>
    <w:qFormat/>
    <w:rsid w:val="000619DC"/>
    <w:pPr>
      <w:ind w:firstLine="0"/>
    </w:pPr>
  </w:style>
  <w:style w:type="paragraph" w:customStyle="1" w:styleId="Betreff">
    <w:name w:val="Betreff"/>
    <w:aliases w:val="Betreff-Titel,Betreff-H1"/>
    <w:basedOn w:val="Standard"/>
    <w:next w:val="StdVOR"/>
    <w:link w:val="BetreffZchn"/>
    <w:uiPriority w:val="2"/>
    <w:qFormat/>
    <w:rsid w:val="00D77FC3"/>
    <w:pPr>
      <w:shd w:val="clear" w:color="auto" w:fill="FFFFFF"/>
      <w:spacing w:line="264" w:lineRule="auto"/>
      <w:outlineLvl w:val="0"/>
    </w:pPr>
    <w:rPr>
      <w:rFonts w:asciiTheme="majorHAnsi" w:hAnsiTheme="majorHAnsi"/>
      <w:b/>
      <w:sz w:val="28"/>
    </w:rPr>
  </w:style>
  <w:style w:type="paragraph" w:customStyle="1" w:styleId="TD">
    <w:name w:val="TD"/>
    <w:basedOn w:val="Standard"/>
    <w:uiPriority w:val="4"/>
    <w:qFormat/>
    <w:rsid w:val="00D97E6D"/>
    <w:pPr>
      <w:spacing w:after="0"/>
      <w:jc w:val="right"/>
    </w:pPr>
    <w:rPr>
      <w:sz w:val="19"/>
    </w:rPr>
  </w:style>
  <w:style w:type="paragraph" w:customStyle="1" w:styleId="TDlinks">
    <w:name w:val="TD links"/>
    <w:basedOn w:val="TD"/>
    <w:uiPriority w:val="4"/>
    <w:rsid w:val="00B52EF8"/>
    <w:pPr>
      <w:jc w:val="left"/>
    </w:pPr>
  </w:style>
  <w:style w:type="table" w:styleId="HelleSchattierung">
    <w:name w:val="Light Shading"/>
    <w:basedOn w:val="NormaleTabelle"/>
    <w:uiPriority w:val="60"/>
    <w:rsid w:val="00B52EF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locked/>
    <w:rsid w:val="00B52E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B52EF8"/>
    <w:pPr>
      <w:spacing w:after="0" w:line="240" w:lineRule="auto"/>
    </w:p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locked/>
    <w:rsid w:val="00B52EF8"/>
    <w:pPr>
      <w:spacing w:after="0" w:line="240" w:lineRule="auto"/>
    </w:p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locked/>
    <w:rsid w:val="00B52EF8"/>
    <w:pPr>
      <w:spacing w:after="0" w:line="240" w:lineRule="auto"/>
    </w:p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0A12E3"/>
    <w:rPr>
      <w:b/>
    </w:rPr>
  </w:style>
  <w:style w:type="paragraph" w:customStyle="1" w:styleId="GliederungListenfortsetzung11">
    <w:name w:val="Gliederung Listenfortsetzung 1.1."/>
    <w:aliases w:val="GL F 1.1.,GL F 1.1"/>
    <w:basedOn w:val="Listenfortsetzung2"/>
    <w:next w:val="Gliederung11"/>
    <w:uiPriority w:val="17"/>
    <w:qFormat/>
    <w:rsid w:val="0005047B"/>
    <w:pPr>
      <w:spacing w:after="345"/>
      <w:ind w:left="964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locked/>
    <w:rsid w:val="00593658"/>
    <w:pPr>
      <w:numPr>
        <w:numId w:val="4"/>
      </w:numPr>
    </w:pPr>
  </w:style>
  <w:style w:type="paragraph" w:customStyle="1" w:styleId="Gliederung10">
    <w:name w:val="Gliederung 1)"/>
    <w:aliases w:val="GL 1)"/>
    <w:basedOn w:val="Listenabsatz"/>
    <w:uiPriority w:val="15"/>
    <w:semiHidden/>
    <w:rsid w:val="00B244D4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5"/>
    <w:semiHidden/>
    <w:rsid w:val="00B244D4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">
    <w:name w:val="eu2018at Gliederungsliste"/>
    <w:uiPriority w:val="99"/>
    <w:locked/>
    <w:rsid w:val="00593658"/>
    <w:pPr>
      <w:numPr>
        <w:numId w:val="3"/>
      </w:numPr>
    </w:pPr>
  </w:style>
  <w:style w:type="paragraph" w:customStyle="1" w:styleId="Gliederungi">
    <w:name w:val="Gliederung i)"/>
    <w:aliases w:val="GL1)a) i)"/>
    <w:basedOn w:val="Listenabsatz"/>
    <w:uiPriority w:val="15"/>
    <w:semiHidden/>
    <w:rsid w:val="00B244D4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,GL 1"/>
    <w:basedOn w:val="Standard"/>
    <w:uiPriority w:val="17"/>
    <w:qFormat/>
    <w:rsid w:val="00B06626"/>
    <w:pPr>
      <w:numPr>
        <w:numId w:val="31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,GL 1.1"/>
    <w:basedOn w:val="Standard"/>
    <w:uiPriority w:val="17"/>
    <w:qFormat/>
    <w:rsid w:val="00B06626"/>
    <w:pPr>
      <w:numPr>
        <w:ilvl w:val="1"/>
        <w:numId w:val="31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,GL 1.1.1."/>
    <w:basedOn w:val="Standard"/>
    <w:uiPriority w:val="17"/>
    <w:semiHidden/>
    <w:rsid w:val="00B06626"/>
    <w:pPr>
      <w:numPr>
        <w:ilvl w:val="2"/>
        <w:numId w:val="31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semiHidden/>
    <w:rsid w:val="0005047B"/>
    <w:pPr>
      <w:numPr>
        <w:ilvl w:val="0"/>
        <w:numId w:val="0"/>
      </w:numPr>
      <w:ind w:left="1758"/>
    </w:pPr>
  </w:style>
  <w:style w:type="paragraph" w:customStyle="1" w:styleId="GliederungListenfortsetzung1">
    <w:name w:val="Gliederung Listenfortsetzung 1"/>
    <w:aliases w:val="GL F 1.,GL F 1"/>
    <w:basedOn w:val="Listenfortsetzung"/>
    <w:next w:val="Gliederung1"/>
    <w:uiPriority w:val="17"/>
    <w:qFormat/>
    <w:rsid w:val="00C076CB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6"/>
    <w:semiHidden/>
    <w:rsid w:val="00292BD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6"/>
    <w:semiHidden/>
    <w:rsid w:val="00292BD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6"/>
    <w:semiHidden/>
    <w:rsid w:val="00292BD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4"/>
    <w:qFormat/>
    <w:rsid w:val="00884678"/>
    <w:pPr>
      <w:spacing w:after="0"/>
      <w:ind w:left="794"/>
      <w:contextualSpacing/>
    </w:pPr>
  </w:style>
  <w:style w:type="paragraph" w:styleId="Listenfortsetzung">
    <w:name w:val="List Continue"/>
    <w:aliases w:val="L Ftsz 1"/>
    <w:basedOn w:val="Standard"/>
    <w:uiPriority w:val="13"/>
    <w:qFormat/>
    <w:rsid w:val="003D55AA"/>
    <w:pPr>
      <w:spacing w:after="0"/>
      <w:ind w:left="397"/>
      <w:contextualSpacing/>
    </w:pPr>
  </w:style>
  <w:style w:type="paragraph" w:styleId="Listenfortsetzung3">
    <w:name w:val="List Continue 3"/>
    <w:aliases w:val="L Ftsz 3"/>
    <w:basedOn w:val="Standard"/>
    <w:uiPriority w:val="14"/>
    <w:semiHidden/>
    <w:unhideWhenUsed/>
    <w:rsid w:val="003D55AA"/>
    <w:pPr>
      <w:spacing w:after="0"/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54"/>
    <w:rsid w:val="007F4CD2"/>
    <w:pPr>
      <w:spacing w:before="85" w:after="794" w:line="220" w:lineRule="exact"/>
    </w:pPr>
    <w:rPr>
      <w:noProof/>
      <w:color w:val="E6320F"/>
      <w:sz w:val="24"/>
      <w:szCs w:val="24"/>
      <w:lang w:eastAsia="de-AT"/>
    </w:rPr>
  </w:style>
  <w:style w:type="paragraph" w:customStyle="1" w:styleId="GZ">
    <w:name w:val="GZ"/>
    <w:basedOn w:val="Standard"/>
    <w:next w:val="Standard"/>
    <w:uiPriority w:val="47"/>
    <w:qFormat/>
    <w:rsid w:val="003D75ED"/>
    <w:pPr>
      <w:spacing w:before="220" w:after="0"/>
    </w:pPr>
    <w:rPr>
      <w:sz w:val="17"/>
    </w:rPr>
  </w:style>
  <w:style w:type="paragraph" w:customStyle="1" w:styleId="StdVOR">
    <w:name w:val="Std+VOR"/>
    <w:basedOn w:val="Standard"/>
    <w:next w:val="Standard"/>
    <w:qFormat/>
    <w:rsid w:val="00E23127"/>
    <w:pPr>
      <w:spacing w:before="345"/>
    </w:pPr>
  </w:style>
  <w:style w:type="paragraph" w:styleId="Listennummer">
    <w:name w:val="List Number"/>
    <w:aliases w:val="OL 1"/>
    <w:basedOn w:val="Standard"/>
    <w:uiPriority w:val="11"/>
    <w:qFormat/>
    <w:rsid w:val="006D615A"/>
    <w:pPr>
      <w:numPr>
        <w:numId w:val="35"/>
      </w:numPr>
      <w:spacing w:after="0"/>
      <w:contextualSpacing/>
    </w:pPr>
  </w:style>
  <w:style w:type="paragraph" w:styleId="Blocktext">
    <w:name w:val="Block Text"/>
    <w:basedOn w:val="Standard"/>
    <w:uiPriority w:val="99"/>
    <w:semiHidden/>
    <w:unhideWhenUsed/>
    <w:locked/>
    <w:rsid w:val="001C1950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2" w:right="1152"/>
    </w:pPr>
    <w:rPr>
      <w:i/>
      <w:iCs/>
      <w:color w:val="7F7F7F" w:themeColor="text1" w:themeTint="80"/>
    </w:rPr>
  </w:style>
  <w:style w:type="character" w:styleId="Endnotenzeichen">
    <w:name w:val="endnote reference"/>
    <w:basedOn w:val="Absatz-Standardschriftart"/>
    <w:uiPriority w:val="99"/>
    <w:semiHidden/>
    <w:unhideWhenUsed/>
    <w:rsid w:val="00921639"/>
    <w:rPr>
      <w:vertAlign w:val="superscript"/>
    </w:rPr>
  </w:style>
  <w:style w:type="paragraph" w:styleId="Funotentext">
    <w:name w:val="footnote text"/>
    <w:basedOn w:val="Standard"/>
    <w:link w:val="FunotentextZchn"/>
    <w:uiPriority w:val="57"/>
    <w:semiHidden/>
    <w:unhideWhenUsed/>
    <w:rsid w:val="00024CA9"/>
    <w:pPr>
      <w:spacing w:after="0" w:line="270" w:lineRule="exact"/>
    </w:pPr>
    <w:rPr>
      <w:sz w:val="19"/>
    </w:rPr>
  </w:style>
  <w:style w:type="character" w:customStyle="1" w:styleId="FunotentextZchn">
    <w:name w:val="Fußnotentext Zchn"/>
    <w:basedOn w:val="Absatz-Standardschriftart"/>
    <w:link w:val="Funotentext"/>
    <w:uiPriority w:val="57"/>
    <w:semiHidden/>
    <w:rsid w:val="00F51841"/>
    <w:rPr>
      <w:sz w:val="19"/>
      <w:szCs w:val="20"/>
      <w:lang w:val="de-AT"/>
    </w:rPr>
  </w:style>
  <w:style w:type="character" w:styleId="Funotenzeichen">
    <w:name w:val="footnote reference"/>
    <w:basedOn w:val="Absatz-Standardschriftart"/>
    <w:uiPriority w:val="57"/>
    <w:semiHidden/>
    <w:unhideWhenUsed/>
    <w:rsid w:val="00921639"/>
    <w:rPr>
      <w:vertAlign w:val="superscript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3164"/>
    <w:rPr>
      <w:sz w:val="20"/>
      <w:szCs w:val="20"/>
      <w:lang w:val="de-AT"/>
    </w:r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rsid w:val="006B292C"/>
    <w:rPr>
      <w:sz w:val="23"/>
      <w:szCs w:val="20"/>
      <w:lang w:val="de-A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536503"/>
    <w:pPr>
      <w:numPr>
        <w:numId w:val="30"/>
      </w:numPr>
      <w:ind w:left="397" w:hanging="397"/>
    </w:pPr>
  </w:style>
  <w:style w:type="numbering" w:customStyle="1" w:styleId="ATGliederungsliste">
    <w:name w:val="AT Gliederungsliste"/>
    <w:uiPriority w:val="99"/>
    <w:rsid w:val="00B06626"/>
    <w:pPr>
      <w:numPr>
        <w:numId w:val="31"/>
      </w:numPr>
    </w:pPr>
  </w:style>
  <w:style w:type="paragraph" w:styleId="Listennummer2">
    <w:name w:val="List Number 2"/>
    <w:aliases w:val="OL 2"/>
    <w:basedOn w:val="Standard"/>
    <w:uiPriority w:val="12"/>
    <w:qFormat/>
    <w:rsid w:val="006D615A"/>
    <w:pPr>
      <w:numPr>
        <w:ilvl w:val="1"/>
        <w:numId w:val="35"/>
      </w:numPr>
      <w:spacing w:after="0"/>
    </w:pPr>
  </w:style>
  <w:style w:type="paragraph" w:styleId="Listennummer3">
    <w:name w:val="List Number 3"/>
    <w:aliases w:val="OL 3"/>
    <w:basedOn w:val="Standard"/>
    <w:uiPriority w:val="12"/>
    <w:semiHidden/>
    <w:rsid w:val="006D615A"/>
    <w:pPr>
      <w:numPr>
        <w:ilvl w:val="2"/>
        <w:numId w:val="35"/>
      </w:numPr>
      <w:spacing w:after="0"/>
    </w:pPr>
  </w:style>
  <w:style w:type="paragraph" w:styleId="Listennummer4">
    <w:name w:val="List Number 4"/>
    <w:basedOn w:val="Standard"/>
    <w:uiPriority w:val="12"/>
    <w:semiHidden/>
    <w:rsid w:val="006D615A"/>
    <w:pPr>
      <w:numPr>
        <w:ilvl w:val="3"/>
        <w:numId w:val="35"/>
      </w:numPr>
      <w:spacing w:after="0" w:line="276" w:lineRule="auto"/>
    </w:pPr>
  </w:style>
  <w:style w:type="paragraph" w:styleId="Listennummer5">
    <w:name w:val="List Number 5"/>
    <w:basedOn w:val="Standard"/>
    <w:uiPriority w:val="12"/>
    <w:semiHidden/>
    <w:rsid w:val="006D615A"/>
    <w:pPr>
      <w:numPr>
        <w:ilvl w:val="4"/>
        <w:numId w:val="35"/>
      </w:numPr>
      <w:spacing w:after="0"/>
    </w:pPr>
  </w:style>
  <w:style w:type="paragraph" w:customStyle="1" w:styleId="Listennummer6">
    <w:name w:val="Listennummer 6"/>
    <w:basedOn w:val="Standard"/>
    <w:uiPriority w:val="12"/>
    <w:semiHidden/>
    <w:rsid w:val="006D615A"/>
    <w:pPr>
      <w:numPr>
        <w:ilvl w:val="5"/>
        <w:numId w:val="35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2"/>
    <w:semiHidden/>
    <w:rsid w:val="006D615A"/>
    <w:pPr>
      <w:numPr>
        <w:ilvl w:val="6"/>
        <w:numId w:val="35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2"/>
    <w:semiHidden/>
    <w:rsid w:val="006D615A"/>
    <w:pPr>
      <w:numPr>
        <w:ilvl w:val="7"/>
        <w:numId w:val="35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2"/>
    <w:semiHidden/>
    <w:rsid w:val="006D615A"/>
    <w:pPr>
      <w:numPr>
        <w:ilvl w:val="8"/>
        <w:numId w:val="35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46017D"/>
    <w:pPr>
      <w:spacing w:line="240" w:lineRule="auto"/>
    </w:pPr>
    <w:tblPr>
      <w:tblStyleRowBandSize w:val="1"/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6D615A"/>
    <w:pPr>
      <w:numPr>
        <w:numId w:val="8"/>
      </w:numPr>
    </w:pPr>
  </w:style>
  <w:style w:type="paragraph" w:styleId="Verzeichnis2">
    <w:name w:val="toc 2"/>
    <w:basedOn w:val="Standard"/>
    <w:next w:val="Standard"/>
    <w:autoRedefine/>
    <w:uiPriority w:val="39"/>
    <w:semiHidden/>
    <w:rsid w:val="005042C1"/>
    <w:pPr>
      <w:tabs>
        <w:tab w:val="left" w:pos="426"/>
        <w:tab w:val="right" w:leader="dot" w:pos="7297"/>
      </w:tabs>
      <w:spacing w:after="156"/>
    </w:pPr>
  </w:style>
  <w:style w:type="paragraph" w:styleId="Verzeichnis3">
    <w:name w:val="toc 3"/>
    <w:basedOn w:val="Standard"/>
    <w:next w:val="Standard"/>
    <w:autoRedefine/>
    <w:uiPriority w:val="39"/>
    <w:semiHidden/>
    <w:rsid w:val="005042C1"/>
    <w:pPr>
      <w:tabs>
        <w:tab w:val="left" w:pos="907"/>
        <w:tab w:val="right" w:leader="dot" w:pos="7297"/>
      </w:tabs>
      <w:spacing w:after="100"/>
      <w:ind w:left="312"/>
    </w:pPr>
  </w:style>
  <w:style w:type="character" w:customStyle="1" w:styleId="small">
    <w:name w:val="small"/>
    <w:basedOn w:val="Absatz-Standardschriftart"/>
    <w:uiPriority w:val="46"/>
    <w:qFormat/>
    <w:rsid w:val="005D080F"/>
    <w:rPr>
      <w:sz w:val="17"/>
      <w:szCs w:val="16"/>
    </w:rPr>
  </w:style>
  <w:style w:type="paragraph" w:customStyle="1" w:styleId="1nummeriert">
    <w:name w:val="Ü1 nummeriert"/>
    <w:basedOn w:val="berschrift1"/>
    <w:next w:val="Standard"/>
    <w:uiPriority w:val="2"/>
    <w:semiHidden/>
    <w:qFormat/>
    <w:rsid w:val="002B56E9"/>
    <w:pPr>
      <w:keepLines/>
      <w:numPr>
        <w:numId w:val="10"/>
      </w:numPr>
      <w:tabs>
        <w:tab w:val="clear" w:pos="567"/>
      </w:tabs>
      <w:ind w:left="1134" w:hanging="1134"/>
    </w:pPr>
    <w:rPr>
      <w:rFonts w:eastAsiaTheme="majorEastAsia" w:cstheme="majorBidi"/>
      <w:bCs w:val="0"/>
      <w:szCs w:val="32"/>
    </w:rPr>
  </w:style>
  <w:style w:type="paragraph" w:customStyle="1" w:styleId="2nummeriert">
    <w:name w:val="Ü2 nummeriert"/>
    <w:basedOn w:val="berschrift2"/>
    <w:next w:val="Standard"/>
    <w:uiPriority w:val="2"/>
    <w:semiHidden/>
    <w:qFormat/>
    <w:rsid w:val="00C17CAB"/>
    <w:pPr>
      <w:keepLines/>
      <w:numPr>
        <w:ilvl w:val="1"/>
        <w:numId w:val="10"/>
      </w:numPr>
      <w:spacing w:before="345"/>
      <w:ind w:left="1134" w:hanging="1134"/>
    </w:pPr>
    <w:rPr>
      <w:rFonts w:eastAsiaTheme="majorEastAsia" w:cstheme="majorBidi"/>
      <w:bCs w:val="0"/>
      <w:color w:val="auto"/>
      <w:sz w:val="28"/>
      <w:szCs w:val="26"/>
    </w:rPr>
  </w:style>
  <w:style w:type="paragraph" w:customStyle="1" w:styleId="3nummeriert">
    <w:name w:val="Ü3 nummeriert"/>
    <w:basedOn w:val="berschrift3"/>
    <w:next w:val="Standard"/>
    <w:uiPriority w:val="2"/>
    <w:semiHidden/>
    <w:qFormat/>
    <w:rsid w:val="00C17CAB"/>
    <w:pPr>
      <w:keepLines/>
      <w:numPr>
        <w:ilvl w:val="2"/>
        <w:numId w:val="10"/>
      </w:numPr>
      <w:spacing w:before="345"/>
      <w:ind w:left="1134" w:hanging="1134"/>
    </w:pPr>
    <w:rPr>
      <w:rFonts w:eastAsiaTheme="majorEastAsia" w:cstheme="majorBidi"/>
      <w:bCs w:val="0"/>
      <w:szCs w:val="24"/>
    </w:rPr>
  </w:style>
  <w:style w:type="paragraph" w:customStyle="1" w:styleId="4nummeriert">
    <w:name w:val="Ü4 nummeriert"/>
    <w:basedOn w:val="berschrift4"/>
    <w:next w:val="Standard"/>
    <w:uiPriority w:val="2"/>
    <w:semiHidden/>
    <w:rsid w:val="00721F3A"/>
    <w:pPr>
      <w:keepLines/>
      <w:numPr>
        <w:ilvl w:val="3"/>
        <w:numId w:val="10"/>
      </w:numPr>
      <w:spacing w:before="345"/>
      <w:ind w:left="1134" w:hanging="1134"/>
    </w:pPr>
    <w:rPr>
      <w:rFonts w:eastAsiaTheme="majorEastAsia" w:cstheme="majorBidi"/>
      <w:iCs/>
      <w:szCs w:val="24"/>
    </w:rPr>
  </w:style>
  <w:style w:type="paragraph" w:customStyle="1" w:styleId="5nummeriert">
    <w:name w:val="Ü5 nummeriert"/>
    <w:basedOn w:val="berschrift5"/>
    <w:next w:val="Standard"/>
    <w:uiPriority w:val="2"/>
    <w:semiHidden/>
    <w:rsid w:val="00F14649"/>
    <w:pPr>
      <w:keepLines/>
      <w:numPr>
        <w:ilvl w:val="4"/>
        <w:numId w:val="10"/>
      </w:numPr>
      <w:spacing w:before="345" w:line="276" w:lineRule="auto"/>
      <w:ind w:left="1134" w:hanging="1134"/>
    </w:pPr>
    <w:rPr>
      <w:rFonts w:eastAsiaTheme="majorEastAsia" w:cstheme="majorBidi"/>
      <w:color w:val="404040" w:themeColor="text1" w:themeTint="BF"/>
      <w:sz w:val="24"/>
      <w:szCs w:val="24"/>
    </w:rPr>
  </w:style>
  <w:style w:type="paragraph" w:customStyle="1" w:styleId="1-small">
    <w:name w:val="Ü1-small"/>
    <w:basedOn w:val="berschrift1"/>
    <w:next w:val="Standard"/>
    <w:uiPriority w:val="3"/>
    <w:semiHidden/>
    <w:rsid w:val="00180AB3"/>
    <w:pPr>
      <w:spacing w:after="345"/>
    </w:pPr>
    <w:rPr>
      <w:b/>
      <w:color w:val="auto"/>
      <w:sz w:val="25"/>
      <w:szCs w:val="25"/>
    </w:rPr>
  </w:style>
  <w:style w:type="character" w:customStyle="1" w:styleId="Hochstellen">
    <w:name w:val="Hochstellen"/>
    <w:basedOn w:val="Absatz-Standardschriftart"/>
    <w:uiPriority w:val="59"/>
    <w:qFormat/>
    <w:rsid w:val="00637C01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ProgrammAufzhlung1">
    <w:name w:val="Programm Aufzählung 1"/>
    <w:aliases w:val="P-UL,P-UL-1"/>
    <w:basedOn w:val="Standard"/>
    <w:uiPriority w:val="20"/>
    <w:qFormat/>
    <w:rsid w:val="00BB7979"/>
    <w:pPr>
      <w:numPr>
        <w:numId w:val="36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uiPriority w:val="19"/>
    <w:semiHidden/>
    <w:qFormat/>
    <w:rsid w:val="0029493C"/>
    <w:pPr>
      <w:spacing w:after="690"/>
    </w:pPr>
    <w:rPr>
      <w:color w:val="E6320F" w:themeColor="text2"/>
      <w:sz w:val="25"/>
    </w:rPr>
  </w:style>
  <w:style w:type="paragraph" w:customStyle="1" w:styleId="ProgrammAufzhlung1ABSTNACH">
    <w:name w:val="Programm Aufzählung 1 ABST NACH"/>
    <w:aliases w:val="P-UL Ende,P-UL-1-L"/>
    <w:basedOn w:val="ProgrammAufzhlung1"/>
    <w:uiPriority w:val="24"/>
    <w:qFormat/>
    <w:rsid w:val="00EF3C72"/>
    <w:pPr>
      <w:spacing w:after="345"/>
    </w:pPr>
  </w:style>
  <w:style w:type="paragraph" w:customStyle="1" w:styleId="Quelle">
    <w:name w:val="Quelle"/>
    <w:basedOn w:val="StdVOR"/>
    <w:next w:val="Standard"/>
    <w:uiPriority w:val="5"/>
    <w:qFormat/>
    <w:rsid w:val="003A0501"/>
    <w:rPr>
      <w:sz w:val="19"/>
      <w:szCs w:val="19"/>
    </w:rPr>
  </w:style>
  <w:style w:type="paragraph" w:styleId="Abbildungsverzeichnis">
    <w:name w:val="table of figures"/>
    <w:basedOn w:val="Standard"/>
    <w:next w:val="Standard"/>
    <w:uiPriority w:val="40"/>
    <w:semiHidden/>
    <w:rsid w:val="00045099"/>
    <w:pPr>
      <w:spacing w:after="0"/>
    </w:pPr>
  </w:style>
  <w:style w:type="paragraph" w:styleId="Verzeichnis4">
    <w:name w:val="toc 4"/>
    <w:basedOn w:val="Standard"/>
    <w:next w:val="Standard"/>
    <w:autoRedefine/>
    <w:uiPriority w:val="39"/>
    <w:semiHidden/>
    <w:rsid w:val="005042C1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uiPriority w:val="21"/>
    <w:semiHidden/>
    <w:qFormat/>
    <w:rsid w:val="00595C31"/>
    <w:pPr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after="0"/>
      <w:ind w:left="397" w:right="397"/>
    </w:pPr>
    <w:rPr>
      <w:b/>
      <w:bCs/>
      <w:color w:val="E6320F" w:themeColor="text2"/>
    </w:rPr>
  </w:style>
  <w:style w:type="paragraph" w:customStyle="1" w:styleId="BoxStd">
    <w:name w:val="Box Std"/>
    <w:basedOn w:val="Standard"/>
    <w:uiPriority w:val="22"/>
    <w:rsid w:val="00595C3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UL1">
    <w:name w:val="Box UL 1"/>
    <w:basedOn w:val="ProgrammAufzhlung1"/>
    <w:uiPriority w:val="22"/>
    <w:semiHidden/>
    <w:qFormat/>
    <w:rsid w:val="00595C3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794" w:right="397"/>
      <w:contextualSpacing/>
    </w:pPr>
  </w:style>
  <w:style w:type="numbering" w:customStyle="1" w:styleId="Programm-Liste">
    <w:name w:val="Programm-Liste"/>
    <w:basedOn w:val="KeineListe"/>
    <w:rsid w:val="00BB7979"/>
    <w:pPr>
      <w:numPr>
        <w:numId w:val="23"/>
      </w:numPr>
    </w:pPr>
  </w:style>
  <w:style w:type="paragraph" w:customStyle="1" w:styleId="Vermerk">
    <w:name w:val="Vermerk"/>
    <w:basedOn w:val="Standard"/>
    <w:uiPriority w:val="47"/>
    <w:qFormat/>
    <w:rsid w:val="009B7F6F"/>
    <w:rPr>
      <w:sz w:val="17"/>
    </w:rPr>
  </w:style>
  <w:style w:type="character" w:customStyle="1" w:styleId="Tiefstellen">
    <w:name w:val="Tiefstellen"/>
    <w:basedOn w:val="Absatz-Standardschriftart"/>
    <w:uiPriority w:val="59"/>
    <w:qFormat/>
    <w:rsid w:val="00637C01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AbsNACH">
    <w:name w:val="Abs+NACH"/>
    <w:basedOn w:val="Absendedaten"/>
    <w:uiPriority w:val="49"/>
    <w:qFormat/>
    <w:rsid w:val="00F87355"/>
    <w:pPr>
      <w:spacing w:after="220"/>
    </w:pPr>
    <w:rPr>
      <w:rFonts w:eastAsia="Times New Roman" w:cs="Times New Roman"/>
      <w:szCs w:val="20"/>
    </w:rPr>
  </w:style>
  <w:style w:type="character" w:customStyle="1" w:styleId="Grobuchstaben">
    <w:name w:val="Großbuchstaben"/>
    <w:basedOn w:val="Absatz-Standardschriftart"/>
    <w:uiPriority w:val="59"/>
    <w:qFormat/>
    <w:rsid w:val="00AB500C"/>
    <w:rPr>
      <w:caps/>
      <w:smallCaps w:val="0"/>
      <w:strike w:val="0"/>
      <w:dstrike w:val="0"/>
      <w:vanish w:val="0"/>
      <w:vertAlign w:val="baseline"/>
    </w:rPr>
  </w:style>
  <w:style w:type="character" w:styleId="BesuchterLink">
    <w:name w:val="FollowedHyperlink"/>
    <w:basedOn w:val="Absatz-Standardschriftart"/>
    <w:uiPriority w:val="99"/>
    <w:semiHidden/>
    <w:unhideWhenUsed/>
    <w:rsid w:val="009B1D92"/>
    <w:rPr>
      <w:color w:val="636362" w:themeColor="followedHyperlink"/>
      <w:u w:val="single"/>
    </w:rPr>
  </w:style>
  <w:style w:type="paragraph" w:customStyle="1" w:styleId="UZ-Datum">
    <w:name w:val="UZ-Datum"/>
    <w:basedOn w:val="UnterzeichnetiV"/>
    <w:next w:val="UnterzeichnetiV"/>
    <w:uiPriority w:val="46"/>
    <w:rsid w:val="001810F2"/>
    <w:pPr>
      <w:spacing w:before="345"/>
    </w:pPr>
    <w:rPr>
      <w:rFonts w:eastAsia="Times New Roman" w:cs="Times New Roman"/>
      <w:szCs w:val="20"/>
    </w:rPr>
  </w:style>
  <w:style w:type="paragraph" w:customStyle="1" w:styleId="Elektronischgefertigt">
    <w:name w:val="Elektronisch gefertigt"/>
    <w:basedOn w:val="StdVOR"/>
    <w:next w:val="Standard"/>
    <w:uiPriority w:val="46"/>
    <w:qFormat/>
    <w:rsid w:val="00BB3F91"/>
    <w:pPr>
      <w:spacing w:after="0"/>
    </w:pPr>
    <w:rPr>
      <w:sz w:val="17"/>
    </w:rPr>
  </w:style>
  <w:style w:type="paragraph" w:customStyle="1" w:styleId="Brief2nummeriert">
    <w:name w:val="Brief Ü2 nummeriert"/>
    <w:basedOn w:val="2nummeriert"/>
    <w:next w:val="Standard"/>
    <w:uiPriority w:val="2"/>
    <w:qFormat/>
    <w:rsid w:val="00B463C6"/>
    <w:pPr>
      <w:numPr>
        <w:numId w:val="41"/>
      </w:numPr>
      <w:spacing w:line="264" w:lineRule="auto"/>
    </w:p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"/>
    <w:rsid w:val="00EE1C95"/>
    <w:rPr>
      <w:b/>
      <w:sz w:val="28"/>
      <w:shd w:val="clear" w:color="auto" w:fill="FFFFFF"/>
      <w14:numForm w14:val="lining"/>
    </w:rPr>
  </w:style>
  <w:style w:type="numbering" w:customStyle="1" w:styleId="AT-Brief-berschriftengliederung">
    <w:name w:val="AT-Brief-Überschriftengliederung"/>
    <w:uiPriority w:val="99"/>
    <w:rsid w:val="00D27E4A"/>
    <w:pPr>
      <w:numPr>
        <w:numId w:val="41"/>
      </w:numPr>
    </w:pPr>
  </w:style>
  <w:style w:type="paragraph" w:customStyle="1" w:styleId="Brief3nummeriert">
    <w:name w:val="Brief Ü3 nummeriert"/>
    <w:basedOn w:val="3nummeriert"/>
    <w:next w:val="Standard"/>
    <w:uiPriority w:val="2"/>
    <w:qFormat/>
    <w:rsid w:val="00D27E4A"/>
    <w:pPr>
      <w:numPr>
        <w:numId w:val="41"/>
      </w:numPr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CC5028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C5028"/>
    <w:rPr>
      <w:rFonts w:asciiTheme="minorHAnsi" w:hAnsiTheme="minorHAnsi"/>
      <w:sz w:val="20"/>
      <w:szCs w:val="20"/>
      <w14:numForm w14:val="lining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4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weinobstklosterneuburg.a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ia.krenn@weinobst.at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PUBLIK-AT-DOKUMENTVORLAGEN\PersoenlicheBriefe-FINAL\DE-Persoenliche-Briefvorlagen-alle\DE-Pers-Briefvorlage-BM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6432C3717C40168F43D64DA556F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90AEE-C330-4763-829A-50EE0A0E1BF1}"/>
      </w:docPartPr>
      <w:docPartBody>
        <w:p w:rsidR="00F37708" w:rsidRDefault="00F37708">
          <w:pPr>
            <w:pStyle w:val="BB6432C3717C40168F43D64DA556F350"/>
          </w:pPr>
          <w:r w:rsidRPr="00577BD7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708"/>
    <w:rsid w:val="00036F3B"/>
    <w:rsid w:val="000479A3"/>
    <w:rsid w:val="0006445F"/>
    <w:rsid w:val="00064FAB"/>
    <w:rsid w:val="000650E6"/>
    <w:rsid w:val="000761EE"/>
    <w:rsid w:val="00080347"/>
    <w:rsid w:val="000B2C8B"/>
    <w:rsid w:val="000C6C92"/>
    <w:rsid w:val="000D76A5"/>
    <w:rsid w:val="000D7FC5"/>
    <w:rsid w:val="000E11F9"/>
    <w:rsid w:val="000E31C7"/>
    <w:rsid w:val="000E56BF"/>
    <w:rsid w:val="000F1A61"/>
    <w:rsid w:val="00112308"/>
    <w:rsid w:val="00113EAD"/>
    <w:rsid w:val="00134B11"/>
    <w:rsid w:val="0014039E"/>
    <w:rsid w:val="0014100C"/>
    <w:rsid w:val="00145C20"/>
    <w:rsid w:val="00167B41"/>
    <w:rsid w:val="00187A52"/>
    <w:rsid w:val="001A61D6"/>
    <w:rsid w:val="00215FAB"/>
    <w:rsid w:val="002172F0"/>
    <w:rsid w:val="002216FE"/>
    <w:rsid w:val="00250E9C"/>
    <w:rsid w:val="002641CF"/>
    <w:rsid w:val="00281C13"/>
    <w:rsid w:val="00284E92"/>
    <w:rsid w:val="00293CE6"/>
    <w:rsid w:val="002B38AE"/>
    <w:rsid w:val="002C33BA"/>
    <w:rsid w:val="002C7255"/>
    <w:rsid w:val="002D0CF5"/>
    <w:rsid w:val="002D4015"/>
    <w:rsid w:val="002D67A8"/>
    <w:rsid w:val="002E704F"/>
    <w:rsid w:val="003145BE"/>
    <w:rsid w:val="00320073"/>
    <w:rsid w:val="00321BD3"/>
    <w:rsid w:val="0032308A"/>
    <w:rsid w:val="003510DD"/>
    <w:rsid w:val="00353096"/>
    <w:rsid w:val="00353EAF"/>
    <w:rsid w:val="00373928"/>
    <w:rsid w:val="00392CB3"/>
    <w:rsid w:val="0039522C"/>
    <w:rsid w:val="003A7ECF"/>
    <w:rsid w:val="003B10AD"/>
    <w:rsid w:val="003B21E8"/>
    <w:rsid w:val="00410314"/>
    <w:rsid w:val="00426F4A"/>
    <w:rsid w:val="00443B42"/>
    <w:rsid w:val="00443D1C"/>
    <w:rsid w:val="0045234D"/>
    <w:rsid w:val="00453EE2"/>
    <w:rsid w:val="004E7E06"/>
    <w:rsid w:val="00523F93"/>
    <w:rsid w:val="00533AD5"/>
    <w:rsid w:val="00536282"/>
    <w:rsid w:val="0054437C"/>
    <w:rsid w:val="0054568E"/>
    <w:rsid w:val="00570351"/>
    <w:rsid w:val="00571CDF"/>
    <w:rsid w:val="00573425"/>
    <w:rsid w:val="0058302C"/>
    <w:rsid w:val="00587EE5"/>
    <w:rsid w:val="005A6777"/>
    <w:rsid w:val="005C24CC"/>
    <w:rsid w:val="005E0676"/>
    <w:rsid w:val="005E0DBD"/>
    <w:rsid w:val="00606498"/>
    <w:rsid w:val="006179C0"/>
    <w:rsid w:val="006277C5"/>
    <w:rsid w:val="00657CBA"/>
    <w:rsid w:val="00661793"/>
    <w:rsid w:val="00666462"/>
    <w:rsid w:val="00675E68"/>
    <w:rsid w:val="006970A8"/>
    <w:rsid w:val="006A7EC3"/>
    <w:rsid w:val="006B11A7"/>
    <w:rsid w:val="006B1E10"/>
    <w:rsid w:val="006C4116"/>
    <w:rsid w:val="006D2172"/>
    <w:rsid w:val="006E754D"/>
    <w:rsid w:val="006E7883"/>
    <w:rsid w:val="00724AEF"/>
    <w:rsid w:val="007358D8"/>
    <w:rsid w:val="00751AB7"/>
    <w:rsid w:val="0076573E"/>
    <w:rsid w:val="0077715C"/>
    <w:rsid w:val="007859B5"/>
    <w:rsid w:val="00791227"/>
    <w:rsid w:val="007926DA"/>
    <w:rsid w:val="007C0CF7"/>
    <w:rsid w:val="007D52AB"/>
    <w:rsid w:val="00802415"/>
    <w:rsid w:val="00805447"/>
    <w:rsid w:val="00812CE3"/>
    <w:rsid w:val="00822803"/>
    <w:rsid w:val="00835F48"/>
    <w:rsid w:val="00853DB8"/>
    <w:rsid w:val="008736E7"/>
    <w:rsid w:val="00886798"/>
    <w:rsid w:val="008A6121"/>
    <w:rsid w:val="008A77DD"/>
    <w:rsid w:val="008E196D"/>
    <w:rsid w:val="008E6BAB"/>
    <w:rsid w:val="008F3D04"/>
    <w:rsid w:val="008F7DB9"/>
    <w:rsid w:val="00904D5D"/>
    <w:rsid w:val="009114E3"/>
    <w:rsid w:val="00961D44"/>
    <w:rsid w:val="00990E9F"/>
    <w:rsid w:val="009A255A"/>
    <w:rsid w:val="009B571B"/>
    <w:rsid w:val="009C4F8A"/>
    <w:rsid w:val="009F7EAC"/>
    <w:rsid w:val="00A00861"/>
    <w:rsid w:val="00A2073A"/>
    <w:rsid w:val="00A23A71"/>
    <w:rsid w:val="00A4146E"/>
    <w:rsid w:val="00A42B41"/>
    <w:rsid w:val="00A467A3"/>
    <w:rsid w:val="00A5071C"/>
    <w:rsid w:val="00A602DB"/>
    <w:rsid w:val="00A7296F"/>
    <w:rsid w:val="00A809D4"/>
    <w:rsid w:val="00A91FF9"/>
    <w:rsid w:val="00A924CB"/>
    <w:rsid w:val="00AE32F6"/>
    <w:rsid w:val="00AF3EFE"/>
    <w:rsid w:val="00AF4E4A"/>
    <w:rsid w:val="00B1507D"/>
    <w:rsid w:val="00B16025"/>
    <w:rsid w:val="00B27C72"/>
    <w:rsid w:val="00B305C0"/>
    <w:rsid w:val="00B36025"/>
    <w:rsid w:val="00B40A20"/>
    <w:rsid w:val="00B4312C"/>
    <w:rsid w:val="00B53C99"/>
    <w:rsid w:val="00B8232A"/>
    <w:rsid w:val="00B9335A"/>
    <w:rsid w:val="00B9706F"/>
    <w:rsid w:val="00B9761B"/>
    <w:rsid w:val="00BA6BE9"/>
    <w:rsid w:val="00BC0F4A"/>
    <w:rsid w:val="00BC7CF1"/>
    <w:rsid w:val="00BD4BF7"/>
    <w:rsid w:val="00BE0CB1"/>
    <w:rsid w:val="00C01DF3"/>
    <w:rsid w:val="00C229B0"/>
    <w:rsid w:val="00C31561"/>
    <w:rsid w:val="00C318A6"/>
    <w:rsid w:val="00C40DAC"/>
    <w:rsid w:val="00C667ED"/>
    <w:rsid w:val="00C831BD"/>
    <w:rsid w:val="00C832EC"/>
    <w:rsid w:val="00C979CC"/>
    <w:rsid w:val="00CA0AE3"/>
    <w:rsid w:val="00CB0689"/>
    <w:rsid w:val="00CB7B06"/>
    <w:rsid w:val="00CE167C"/>
    <w:rsid w:val="00CE78F8"/>
    <w:rsid w:val="00CF09CA"/>
    <w:rsid w:val="00CF4C01"/>
    <w:rsid w:val="00D047D5"/>
    <w:rsid w:val="00D41452"/>
    <w:rsid w:val="00D576CD"/>
    <w:rsid w:val="00D65471"/>
    <w:rsid w:val="00D6747F"/>
    <w:rsid w:val="00D74172"/>
    <w:rsid w:val="00D93A95"/>
    <w:rsid w:val="00DD5011"/>
    <w:rsid w:val="00DE4A5E"/>
    <w:rsid w:val="00DE4D5F"/>
    <w:rsid w:val="00DE5C6D"/>
    <w:rsid w:val="00DE72D7"/>
    <w:rsid w:val="00E01A44"/>
    <w:rsid w:val="00E03E70"/>
    <w:rsid w:val="00E11596"/>
    <w:rsid w:val="00E3582A"/>
    <w:rsid w:val="00E574E9"/>
    <w:rsid w:val="00E63EBF"/>
    <w:rsid w:val="00E709B5"/>
    <w:rsid w:val="00E7545D"/>
    <w:rsid w:val="00E851B8"/>
    <w:rsid w:val="00E92751"/>
    <w:rsid w:val="00EC0544"/>
    <w:rsid w:val="00EE3DB9"/>
    <w:rsid w:val="00F04E60"/>
    <w:rsid w:val="00F3417E"/>
    <w:rsid w:val="00F34F07"/>
    <w:rsid w:val="00F35A65"/>
    <w:rsid w:val="00F37708"/>
    <w:rsid w:val="00F42583"/>
    <w:rsid w:val="00F56091"/>
    <w:rsid w:val="00F63C07"/>
    <w:rsid w:val="00F74E95"/>
    <w:rsid w:val="00F76787"/>
    <w:rsid w:val="00F87181"/>
    <w:rsid w:val="00F90408"/>
    <w:rsid w:val="00FB2BC8"/>
    <w:rsid w:val="00FB3BFF"/>
    <w:rsid w:val="00FB5A3C"/>
    <w:rsid w:val="00FD2B30"/>
    <w:rsid w:val="00FE3DD7"/>
    <w:rsid w:val="00FE46AF"/>
    <w:rsid w:val="00FE7DB6"/>
    <w:rsid w:val="00FF444A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BB6432C3717C40168F43D64DA556F350">
    <w:name w:val="BB6432C3717C40168F43D64DA556F3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u2018at">
  <a:themeElements>
    <a:clrScheme name="Republik-AT">
      <a:dk1>
        <a:srgbClr val="000000"/>
      </a:dk1>
      <a:lt1>
        <a:srgbClr val="E6EFF3"/>
      </a:lt1>
      <a:dk2>
        <a:srgbClr val="E6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BKA2018-Schriften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2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rief Ü3">
      <c:property id="RoleID" type="string">ParagraphHeading</c:property>
      <c:property id="Level" type="integer">3</c:property>
    </c:group>
    <c:group id="Betreff;Betreff Ü1">
      <c:property id="RoleID" type="string">ParagraphHeading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176048609">
      <c:property id="RoleID" type="string">TableLayoutTable</c:property>
    </c:group>
    <c:group id="232524469">
      <c:property id="RoleID" type="string">TableLayoutTable</c:property>
    </c:group>
    <c:group id="1600754214">
      <c:property id="RoleID" type="string">TableLayoutTable</c:property>
    </c:group>
  </c:group>
  <c:group id="InitialView">
    <c:property id="MagnificationFactor" type="float">100</c:property>
  </c:group>
</c:configuration>
</file>

<file path=customXml/item3.xml><?xml version="1.0" encoding="utf-8"?>
<f:fields xmlns:f="http://schemas.fabasoft.com/folio/2007/fields">
  <f:record>
    <f:field ref="objname" par="" text="fin-Standarderledigung_BKA-Logo_BK" edit="true"/>
    <f:field ref="objsubject" par="" text="" edit="true"/>
    <f:field ref="objcreatedby" par="" text="VOSTA, Edith"/>
    <f:field ref="objcreatedat" par="" date="2018-08-01T14:56:11" text="01.08.2018 14:56:11"/>
    <f:field ref="objchangedby" par="" text="VOSTA, Edith"/>
    <f:field ref="objmodifiedat" par="" date="2018-08-01T14:56:12" text="01.08.2018 14:56:12"/>
    <f:field ref="doc_FSCFOLIO_1_1001_FieldDocumentNumber" par="" text=""/>
    <f:field ref="doc_FSCFOLIO_1_1001_FieldSubject" par="" text="" edit="true"/>
    <f:field ref="FSCFOLIO_1_1001_FieldCurrentUser" par="" text="Edith VOSTA"/>
    <f:field ref="CCAPRECONFIG_15_1001_Objektname" par="" text="fin-Standarderledigung_BKA-Logo_BK" edit="true"/>
    <f:field ref="CCAPRECONFIG_15_1001_Objektname" par="" text="fin-Standarderledigung_BKA-Logo_BK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Ballhausplatz 2, 101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Betreff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19CBDABE-3818-4845-854A-4A8F73D33E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7056FF-7B86-4D01-9E5A-CEA42F9797A6}">
  <ds:schemaRefs>
    <ds:schemaRef ds:uri="http://ns.axespdf.com/word/configuration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DE-Pers-Briefvorlage-BMNT</Template>
  <TotalTime>0</TotalTime>
  <Pages>2</Pages>
  <Words>546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</vt:lpstr>
    </vt:vector>
  </TitlesOfParts>
  <Company>Bundeskanzleramt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subject/>
  <dc:creator>Windows-Benutzer</dc:creator>
  <cp:keywords/>
  <dc:description/>
  <cp:lastModifiedBy>Krenn Pia</cp:lastModifiedBy>
  <cp:revision>21</cp:revision>
  <cp:lastPrinted>2026-06-10T05:03:00Z</cp:lastPrinted>
  <dcterms:created xsi:type="dcterms:W3CDTF">2026-06-29T09:42:00Z</dcterms:created>
  <dcterms:modified xsi:type="dcterms:W3CDTF">2026-09-03T09:58:00Z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>01.08.2018</vt:lpwstr>
  </property>
  <property fmtid="{D5CDD505-2E9C-101B-9397-08002B2CF9AE}" pid="8" name="FSC#EIBPRECONFIG@1.1001:EIBApprovedBy">
    <vt:lpwstr>MILLER</vt:lpwstr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>Michelle MILLER, BSc</vt:lpwstr>
  </property>
  <property fmtid="{D5CDD505-2E9C-101B-9397-08002B2CF9AE}" pid="11" name="FSC#EIBPRECONFIG@1.1001:EIBApprovedByPostTitle">
    <vt:lpwstr>BSc</vt:lpwstr>
  </property>
  <property fmtid="{D5CDD505-2E9C-101B-9397-08002B2CF9AE}" pid="12" name="FSC#EIBPRECONFIG@1.1001:EIBDepartment">
    <vt:lpwstr>BKA - Schulung (Schulung und Test)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edith.vosta@bka.gv.at</vt:lpwstr>
  </property>
  <property fmtid="{D5CDD505-2E9C-101B-9397-08002B2CF9AE}" pid="19" name="FSC#EIBPRECONFIG@1.1001:OUEmail">
    <vt:lpwstr>hotline@bka.gv.at</vt:lpwstr>
  </property>
  <property fmtid="{D5CDD505-2E9C-101B-9397-08002B2CF9AE}" pid="20" name="FSC#EIBPRECONFIG@1.1001:OwnerGender">
    <vt:lpwstr>Weiblich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Testzahl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Ballhausplatz 2, 1010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COO.3000.100.1.177361</vt:lpwstr>
  </property>
  <property fmtid="{D5CDD505-2E9C-101B-9397-08002B2CF9AE}" pid="37" name="FSC#EIBPRECONFIG@1.1001:currentuserrolegroup">
    <vt:lpwstr>COO.3000.100.1.2566</vt:lpwstr>
  </property>
  <property fmtid="{D5CDD505-2E9C-101B-9397-08002B2CF9AE}" pid="38" name="FSC#EIBPRECONFIG@1.1001:currentuserroleposition">
    <vt:lpwstr>COO.1.1001.1.66925</vt:lpwstr>
  </property>
  <property fmtid="{D5CDD505-2E9C-101B-9397-08002B2CF9AE}" pid="39" name="FSC#EIBPRECONFIG@1.1001:currentuserroot">
    <vt:lpwstr>COO.3000.101.19.565869</vt:lpwstr>
  </property>
  <property fmtid="{D5CDD505-2E9C-101B-9397-08002B2CF9AE}" pid="40" name="FSC#EIBPRECONFIG@1.1001:toplevelobject">
    <vt:lpwstr>COO.3000.101.25.6865328</vt:lpwstr>
  </property>
  <property fmtid="{D5CDD505-2E9C-101B-9397-08002B2CF9AE}" pid="41" name="FSC#EIBPRECONFIG@1.1001:objchangedby">
    <vt:lpwstr>Edith VOSTA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01.08.2018</vt:lpwstr>
  </property>
  <property fmtid="{D5CDD505-2E9C-101B-9397-08002B2CF9AE}" pid="44" name="FSC#EIBPRECONFIG@1.1001:objname">
    <vt:lpwstr>fin-Standarderledigung_BKA-Logo_BK</vt:lpwstr>
  </property>
  <property fmtid="{D5CDD505-2E9C-101B-9397-08002B2CF9AE}" pid="45" name="FSC#EIBPRECONFIG@1.1001:EIBProcessResponsiblePhone">
    <vt:lpwstr>204719</vt:lpwstr>
  </property>
  <property fmtid="{D5CDD505-2E9C-101B-9397-08002B2CF9AE}" pid="46" name="FSC#EIBPRECONFIG@1.1001:EIBProcessResponsibleMail">
    <vt:lpwstr>edith.vosta@bka.gv.at</vt:lpwstr>
  </property>
  <property fmtid="{D5CDD505-2E9C-101B-9397-08002B2CF9AE}" pid="47" name="FSC#EIBPRECONFIG@1.1001:EIBProcessResponsibleFax">
    <vt:lpwstr/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Edith VOSTA</vt:lpwstr>
  </property>
  <property fmtid="{D5CDD505-2E9C-101B-9397-08002B2CF9AE}" pid="50" name="FSC#EIBPRECONFIG@1.1001:OwnerPostTitle">
    <vt:lpwstr/>
  </property>
  <property fmtid="{D5CDD505-2E9C-101B-9397-08002B2CF9AE}" pid="51" name="FSC#EIBPRECONFIG@1.1001:IsFileAttachment">
    <vt:lpwstr>Ja</vt:lpwstr>
  </property>
  <property fmtid="{D5CDD505-2E9C-101B-9397-08002B2CF9AE}" pid="52" name="FSC#COOELAK@1.1001:Subject">
    <vt:lpwstr>Ich bin ein kurzer Betreff</vt:lpwstr>
  </property>
  <property fmtid="{D5CDD505-2E9C-101B-9397-08002B2CF9AE}" pid="53" name="FSC#COOELAK@1.1001:FileReference">
    <vt:lpwstr>SCHULUNG-999.997/0214-Schulung/2018</vt:lpwstr>
  </property>
  <property fmtid="{D5CDD505-2E9C-101B-9397-08002B2CF9AE}" pid="54" name="FSC#COOELAK@1.1001:FileRefYear">
    <vt:lpwstr>2018</vt:lpwstr>
  </property>
  <property fmtid="{D5CDD505-2E9C-101B-9397-08002B2CF9AE}" pid="55" name="FSC#COOELAK@1.1001:FileRefOrdinal">
    <vt:lpwstr>214</vt:lpwstr>
  </property>
  <property fmtid="{D5CDD505-2E9C-101B-9397-08002B2CF9AE}" pid="56" name="FSC#COOELAK@1.1001:FileRefOU">
    <vt:lpwstr>Schulung</vt:lpwstr>
  </property>
  <property fmtid="{D5CDD505-2E9C-101B-9397-08002B2CF9AE}" pid="57" name="FSC#COOELAK@1.1001:Organization">
    <vt:lpwstr/>
  </property>
  <property fmtid="{D5CDD505-2E9C-101B-9397-08002B2CF9AE}" pid="58" name="FSC#COOELAK@1.1001:Owner">
    <vt:lpwstr>Edith VOSTA</vt:lpwstr>
  </property>
  <property fmtid="{D5CDD505-2E9C-101B-9397-08002B2CF9AE}" pid="59" name="FSC#COOELAK@1.1001:OwnerExtension">
    <vt:lpwstr>204719</vt:lpwstr>
  </property>
  <property fmtid="{D5CDD505-2E9C-101B-9397-08002B2CF9AE}" pid="60" name="FSC#COOELAK@1.1001:OwnerFaxExtension">
    <vt:lpwstr/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BKA - BPD/2 (Digitale Kommunikation)</vt:lpwstr>
  </property>
  <property fmtid="{D5CDD505-2E9C-101B-9397-08002B2CF9AE}" pid="66" name="FSC#COOELAK@1.1001:CreatedAt">
    <vt:lpwstr>01.08.2018</vt:lpwstr>
  </property>
  <property fmtid="{D5CDD505-2E9C-101B-9397-08002B2CF9AE}" pid="67" name="FSC#COOELAK@1.1001:OU">
    <vt:lpwstr>BKA - Schulung (Schulung und Test)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*COO.3000.101.23.5509448*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*SCHULUNG-999.997/0214-Schulung/2018*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>VOSTA Edith</vt:lpwstr>
  </property>
  <property fmtid="{D5CDD505-2E9C-101B-9397-08002B2CF9AE}" pid="76" name="FSC#COOELAK@1.1001:ProcessResponsiblePhone">
    <vt:lpwstr>+43 (1) 53115-204719</vt:lpwstr>
  </property>
  <property fmtid="{D5CDD505-2E9C-101B-9397-08002B2CF9AE}" pid="77" name="FSC#COOELAK@1.1001:ProcessResponsibleMail">
    <vt:lpwstr>edith.vosta@bka.gv.at</vt:lpwstr>
  </property>
  <property fmtid="{D5CDD505-2E9C-101B-9397-08002B2CF9AE}" pid="78" name="FSC#COOELAK@1.1001:ProcessResponsibleFax">
    <vt:lpwstr/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>999.997</vt:lpwstr>
  </property>
  <property fmtid="{D5CDD505-2E9C-101B-9397-08002B2CF9AE}" pid="85" name="FSC#COOELAK@1.1001:CurrentUserRolePos">
    <vt:lpwstr>Genehmiger/in</vt:lpwstr>
  </property>
  <property fmtid="{D5CDD505-2E9C-101B-9397-08002B2CF9AE}" pid="86" name="FSC#COOELAK@1.1001:CurrentUserEmail">
    <vt:lpwstr>edith.vosta@bka.gv.at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ATPRECONFIG@1.1001:ChargePreview">
    <vt:lpwstr/>
  </property>
  <property fmtid="{D5CDD505-2E9C-101B-9397-08002B2CF9AE}" pid="117" name="FSC#ATSTATECFG@1.1001:ExternalFile">
    <vt:lpwstr/>
  </property>
  <property fmtid="{D5CDD505-2E9C-101B-9397-08002B2CF9AE}" pid="118" name="FSC#COOSYSTEM@1.1:Container">
    <vt:lpwstr>COO.3000.101.23.5509448</vt:lpwstr>
  </property>
  <property fmtid="{D5CDD505-2E9C-101B-9397-08002B2CF9AE}" pid="119" name="FSC#FSCFOLIO@1.1001:docpropproject">
    <vt:lpwstr/>
  </property>
</Properties>
</file>