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EF6283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EF628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25BECD6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BD725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Februar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FIZZY Drink and Drive – alkoholfrei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619D5A9B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Himbeere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Brombeere, 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CEDB7D9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</w:t>
            </w:r>
            <w:r w:rsidR="00515B3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1E2398" w:rsidRPr="005C23D7" w14:paraId="40611D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576E4" w14:textId="1B4316C3" w:rsidR="001E2398" w:rsidRPr="001E2398" w:rsidRDefault="001E2398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720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0AE" w14:textId="77CCF614" w:rsidR="001E2398" w:rsidRPr="001E2398" w:rsidRDefault="001E239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139C" w14:textId="182C0AF9" w:rsidR="001E2398" w:rsidRPr="001E2398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,</w:t>
            </w: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3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B527D5" w:rsidRPr="005C23D7" w14:paraId="1B8ABE0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0E4A" w14:textId="226873E1" w:rsidR="00B527D5" w:rsidRPr="001E2398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Obstmus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C1D6D" w14:textId="1C324E51" w:rsidR="00B527D5" w:rsidRPr="001E2398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1B1B1" w14:textId="522E5F46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998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76844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80A55"/>
    <w:rsid w:val="00C815B7"/>
    <w:rsid w:val="00C83EBE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99809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321BD3"/>
    <w:rsid w:val="0032308A"/>
    <w:rsid w:val="00353096"/>
    <w:rsid w:val="00353EAF"/>
    <w:rsid w:val="00392CB3"/>
    <w:rsid w:val="0039522C"/>
    <w:rsid w:val="003B21E8"/>
    <w:rsid w:val="00410314"/>
    <w:rsid w:val="00426F4A"/>
    <w:rsid w:val="00443B42"/>
    <w:rsid w:val="00443D1C"/>
    <w:rsid w:val="00453EE2"/>
    <w:rsid w:val="004E7E06"/>
    <w:rsid w:val="00523F93"/>
    <w:rsid w:val="00533AD5"/>
    <w:rsid w:val="0054568E"/>
    <w:rsid w:val="00570351"/>
    <w:rsid w:val="00571CDF"/>
    <w:rsid w:val="00573425"/>
    <w:rsid w:val="005A6777"/>
    <w:rsid w:val="005C24CC"/>
    <w:rsid w:val="005E0676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6E7883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809D4"/>
    <w:rsid w:val="00A91FF9"/>
    <w:rsid w:val="00AE32F6"/>
    <w:rsid w:val="00AF3EFE"/>
    <w:rsid w:val="00AF4E4A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A0AE3"/>
    <w:rsid w:val="00CB0689"/>
    <w:rsid w:val="00CB7B06"/>
    <w:rsid w:val="00CE78F8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528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3</cp:revision>
  <cp:lastPrinted>2024-05-23T10:01:00Z</cp:lastPrinted>
  <dcterms:created xsi:type="dcterms:W3CDTF">2026-02-09T07:03:00Z</dcterms:created>
  <dcterms:modified xsi:type="dcterms:W3CDTF">2026-02-12T12:00:00Z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