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1B7CB9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A41033" w:rsidRPr="00B00087" w:rsidRDefault="001B7CB9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378DC210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E9544A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April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C97473" w:rsidRPr="00F5786A" w14:paraId="0DC7DC9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5762" w14:textId="79BCBC7A" w:rsidR="00C97473" w:rsidRDefault="00C974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B1574" w14:textId="58978337" w:rsidR="00C97473" w:rsidRDefault="00C974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EE96" w14:textId="597423DB" w:rsidR="00C97473" w:rsidRDefault="00C974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CAEE3B5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</w:t>
            </w:r>
            <w:r w:rsidR="00117CD0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1B7CB9" w:rsidRPr="00106C26" w14:paraId="5FD6CB43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60D8" w14:textId="3AB7FC45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1FCE" w14:textId="3F55BDF4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8EA71" w14:textId="0220A746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0DA91ACE" w:rsidR="000E4919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 w:rsidR="00A8637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1B7CB9" w:rsidRPr="005C23D7" w14:paraId="7866119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95BCC" w14:textId="52D7ACCD" w:rsidR="001B7CB9" w:rsidRDefault="001B7CB9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37D0C" w14:textId="370D1E1F" w:rsidR="001B7CB9" w:rsidRDefault="001B7CB9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10A54" w14:textId="3B50B0DE" w:rsidR="001B7CB9" w:rsidRDefault="001B7CB9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0048C84E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</w:t>
            </w:r>
            <w:r w:rsidR="00692689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C776DE" w:rsidRPr="00254376" w14:paraId="7E2E9D5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15CE" w14:textId="41F3E17D" w:rsidR="00C776DE" w:rsidRDefault="00C776DE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 w:rsidRPr="00C776DE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CSM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3856" w14:textId="441E3ED8" w:rsidR="00C776DE" w:rsidRDefault="00C776DE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ED12" w14:textId="19DF697D" w:rsidR="00C776DE" w:rsidRDefault="00C776DE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49B79798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Brombeere,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2146EE91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Kornelkirsche</w:t>
            </w:r>
            <w:r w:rsidR="00E9544A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Marille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E9544A" w:rsidRPr="005C23D7" w14:paraId="4775F8B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76DE6" w14:textId="305688CB" w:rsidR="00E9544A" w:rsidRPr="00D26CA5" w:rsidRDefault="00E9544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Zwetschkenröster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CDEC" w14:textId="02CAB0D0" w:rsidR="00E9544A" w:rsidRPr="00D26CA5" w:rsidRDefault="00E9544A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A782" w14:textId="21DA0553" w:rsidR="00E9544A" w:rsidRPr="00D26CA5" w:rsidRDefault="00E9544A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EF2DE2" w:rsidRPr="005C23D7" w14:paraId="31E9FE6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3D953" w14:textId="13A068BA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52F66" w14:textId="22DBD105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4B9F" w14:textId="694C8D49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30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76844"/>
    <w:rsid w:val="00082363"/>
    <w:rsid w:val="00082E0F"/>
    <w:rsid w:val="00086C2D"/>
    <w:rsid w:val="00090686"/>
    <w:rsid w:val="00090AE5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2129"/>
    <w:rsid w:val="000C39F5"/>
    <w:rsid w:val="000D112F"/>
    <w:rsid w:val="000D34EF"/>
    <w:rsid w:val="000D46FD"/>
    <w:rsid w:val="000D5488"/>
    <w:rsid w:val="000D5E7A"/>
    <w:rsid w:val="000E2FFA"/>
    <w:rsid w:val="000E3E47"/>
    <w:rsid w:val="000E4919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17CD0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56A2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61D6"/>
    <w:rsid w:val="001A7F6A"/>
    <w:rsid w:val="001B065A"/>
    <w:rsid w:val="001B3825"/>
    <w:rsid w:val="001B478A"/>
    <w:rsid w:val="001B7CB9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756DA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03EC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2FBB"/>
    <w:rsid w:val="002E369F"/>
    <w:rsid w:val="002E4ACB"/>
    <w:rsid w:val="002E4D86"/>
    <w:rsid w:val="002E704F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10DD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1943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4F7B1C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03FE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8B5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179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8204E"/>
    <w:rsid w:val="00682088"/>
    <w:rsid w:val="0068343A"/>
    <w:rsid w:val="00684834"/>
    <w:rsid w:val="00685E2F"/>
    <w:rsid w:val="006873CC"/>
    <w:rsid w:val="00692689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411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54D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44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A9F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454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7EC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2BE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1033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6371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061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2776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776DE"/>
    <w:rsid w:val="00C80A55"/>
    <w:rsid w:val="00C815B7"/>
    <w:rsid w:val="00C83EBE"/>
    <w:rsid w:val="00C97473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167C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A95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DF5CD0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9544A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17C2B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5F23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5E4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3DD7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0529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1A61D6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2E704F"/>
    <w:rsid w:val="00321BD3"/>
    <w:rsid w:val="0032308A"/>
    <w:rsid w:val="003510DD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4437C"/>
    <w:rsid w:val="0054568E"/>
    <w:rsid w:val="00570351"/>
    <w:rsid w:val="00571CDF"/>
    <w:rsid w:val="00573425"/>
    <w:rsid w:val="005A6777"/>
    <w:rsid w:val="005C24CC"/>
    <w:rsid w:val="005E0676"/>
    <w:rsid w:val="00606498"/>
    <w:rsid w:val="006179C0"/>
    <w:rsid w:val="006277C5"/>
    <w:rsid w:val="00657CBA"/>
    <w:rsid w:val="00661793"/>
    <w:rsid w:val="00666462"/>
    <w:rsid w:val="00675E68"/>
    <w:rsid w:val="006970A8"/>
    <w:rsid w:val="006A7EC3"/>
    <w:rsid w:val="006B1E10"/>
    <w:rsid w:val="006C4116"/>
    <w:rsid w:val="006D2172"/>
    <w:rsid w:val="006E754D"/>
    <w:rsid w:val="006E7883"/>
    <w:rsid w:val="00724AEF"/>
    <w:rsid w:val="00751AB7"/>
    <w:rsid w:val="0077715C"/>
    <w:rsid w:val="007859B5"/>
    <w:rsid w:val="007926DA"/>
    <w:rsid w:val="007C0CF7"/>
    <w:rsid w:val="007D52AB"/>
    <w:rsid w:val="00802415"/>
    <w:rsid w:val="00805447"/>
    <w:rsid w:val="00812CE3"/>
    <w:rsid w:val="0082280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507D"/>
    <w:rsid w:val="00B16025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832EC"/>
    <w:rsid w:val="00C979CC"/>
    <w:rsid w:val="00CA0AE3"/>
    <w:rsid w:val="00CB0689"/>
    <w:rsid w:val="00CB7B06"/>
    <w:rsid w:val="00CE167C"/>
    <w:rsid w:val="00CE78F8"/>
    <w:rsid w:val="00CF09CA"/>
    <w:rsid w:val="00CF4C01"/>
    <w:rsid w:val="00D047D5"/>
    <w:rsid w:val="00D65471"/>
    <w:rsid w:val="00D6747F"/>
    <w:rsid w:val="00D74172"/>
    <w:rsid w:val="00D93A95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3DD7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525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3</cp:revision>
  <cp:lastPrinted>2024-05-23T10:01:00Z</cp:lastPrinted>
  <dcterms:created xsi:type="dcterms:W3CDTF">2026-04-07T06:29:00Z</dcterms:created>
  <dcterms:modified xsi:type="dcterms:W3CDTF">2026-04-09T08:35:00Z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