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9E32BE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A41033" w:rsidRPr="00B00087" w:rsidRDefault="009E32BE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567E099A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B0225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März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Back to the future - Orangewine Muskateller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Amphorenwein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 Beerenauslese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C97473" w:rsidRPr="00F5786A" w14:paraId="0DC7DC9E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5762" w14:textId="79BCBC7A" w:rsidR="00C97473" w:rsidRDefault="00C9747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Grüner Veltliner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B1574" w14:textId="58978337" w:rsidR="00C97473" w:rsidRDefault="00C9747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2EE96" w14:textId="597423DB" w:rsidR="00C97473" w:rsidRDefault="00C9747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CAEE3B5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 Veltliner QW 0,75 l, 202</w:t>
            </w:r>
            <w:r w:rsidR="00117CD0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0DA91ACE" w:rsidR="000E4919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 QW 0,75 l, 202</w:t>
            </w:r>
            <w:r w:rsidR="00A86371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Sauvignon blanc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 Rebsortenwein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0048C84E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</w:t>
            </w:r>
            <w:r w:rsidR="00692689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(Zweigelt)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C776DE" w:rsidRPr="00254376" w14:paraId="7E2E9D5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15CE" w14:textId="41F3E17D" w:rsidR="00C776DE" w:rsidRDefault="00C776DE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 w:rsidRPr="00C776DE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CSM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23856" w14:textId="441E3ED8" w:rsidR="00C776DE" w:rsidRDefault="00C776DE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ED12" w14:textId="19DF697D" w:rsidR="00C776DE" w:rsidRDefault="00C776DE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lastRenderedPageBreak/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Mispel-, Speierlingbrand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49B79798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Brombeere,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7ECE67C8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EF2DE2" w:rsidRPr="005C23D7" w14:paraId="31E9FE6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3D953" w14:textId="13A068BA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52F66" w14:textId="22DBD105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4B9F" w14:textId="694C8D49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EF2DE2" w:rsidRPr="005C23D7" w14:paraId="4162C6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30B2C" w14:textId="76221C7F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05F97" w14:textId="65EE7678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FE12" w14:textId="43067C9F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26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76844"/>
    <w:rsid w:val="00082363"/>
    <w:rsid w:val="00082E0F"/>
    <w:rsid w:val="00086C2D"/>
    <w:rsid w:val="00090686"/>
    <w:rsid w:val="00090AE5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2129"/>
    <w:rsid w:val="000C39F5"/>
    <w:rsid w:val="000D112F"/>
    <w:rsid w:val="000D34EF"/>
    <w:rsid w:val="000D46FD"/>
    <w:rsid w:val="000D5488"/>
    <w:rsid w:val="000D5E7A"/>
    <w:rsid w:val="000E2FFA"/>
    <w:rsid w:val="000E3E47"/>
    <w:rsid w:val="000E4919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17CD0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56A2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756DA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03EC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2FBB"/>
    <w:rsid w:val="002E369F"/>
    <w:rsid w:val="002E4ACB"/>
    <w:rsid w:val="002E4D86"/>
    <w:rsid w:val="002E704F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10DD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1943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03FE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8B5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179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75E68"/>
    <w:rsid w:val="0068204E"/>
    <w:rsid w:val="00682088"/>
    <w:rsid w:val="0068343A"/>
    <w:rsid w:val="00684834"/>
    <w:rsid w:val="00685E2F"/>
    <w:rsid w:val="006873CC"/>
    <w:rsid w:val="00692689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411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54D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44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A9F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454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7EC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2BE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2AC6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1033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6371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061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2776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776DE"/>
    <w:rsid w:val="00C80A55"/>
    <w:rsid w:val="00C815B7"/>
    <w:rsid w:val="00C83EBE"/>
    <w:rsid w:val="00C97473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A95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DF5CD0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17C2B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5F23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3DD7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26433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2E704F"/>
    <w:rsid w:val="00321BD3"/>
    <w:rsid w:val="0032308A"/>
    <w:rsid w:val="003510DD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4437C"/>
    <w:rsid w:val="0054568E"/>
    <w:rsid w:val="00570351"/>
    <w:rsid w:val="00571CDF"/>
    <w:rsid w:val="00573425"/>
    <w:rsid w:val="005A6777"/>
    <w:rsid w:val="005C24CC"/>
    <w:rsid w:val="005E0676"/>
    <w:rsid w:val="00606498"/>
    <w:rsid w:val="006179C0"/>
    <w:rsid w:val="006277C5"/>
    <w:rsid w:val="00657CBA"/>
    <w:rsid w:val="00661793"/>
    <w:rsid w:val="00666462"/>
    <w:rsid w:val="00675E68"/>
    <w:rsid w:val="006970A8"/>
    <w:rsid w:val="006A7EC3"/>
    <w:rsid w:val="006B1E10"/>
    <w:rsid w:val="006C4116"/>
    <w:rsid w:val="006D2172"/>
    <w:rsid w:val="006E754D"/>
    <w:rsid w:val="006E7883"/>
    <w:rsid w:val="00724AEF"/>
    <w:rsid w:val="00751AB7"/>
    <w:rsid w:val="0077715C"/>
    <w:rsid w:val="007859B5"/>
    <w:rsid w:val="007926DA"/>
    <w:rsid w:val="007C0CF7"/>
    <w:rsid w:val="007D52AB"/>
    <w:rsid w:val="00802415"/>
    <w:rsid w:val="00805447"/>
    <w:rsid w:val="00812CE3"/>
    <w:rsid w:val="0082280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507D"/>
    <w:rsid w:val="00B16025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832EC"/>
    <w:rsid w:val="00C979CC"/>
    <w:rsid w:val="00CA0AE3"/>
    <w:rsid w:val="00CB0689"/>
    <w:rsid w:val="00CB7B06"/>
    <w:rsid w:val="00CE78F8"/>
    <w:rsid w:val="00CF09CA"/>
    <w:rsid w:val="00CF4C01"/>
    <w:rsid w:val="00D047D5"/>
    <w:rsid w:val="00D65471"/>
    <w:rsid w:val="00D6747F"/>
    <w:rsid w:val="00D74172"/>
    <w:rsid w:val="00D93A95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3DD7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509</Words>
  <Characters>2845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18</cp:revision>
  <cp:lastPrinted>2024-05-23T10:01:00Z</cp:lastPrinted>
  <dcterms:created xsi:type="dcterms:W3CDTF">2026-03-02T08:25:00Z</dcterms:created>
  <dcterms:modified xsi:type="dcterms:W3CDTF">2026-03-27T06:02:00Z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