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4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2"/>
            <w:gridCol w:w="3992"/>
          </w:tblGrid>
          <w:tr w:rsidR="00387DC9" w:rsidRPr="00B00087" w14:paraId="72510185" w14:textId="77777777" w:rsidTr="00DE08DC">
            <w:trPr>
              <w:trHeight w:val="1357"/>
            </w:trPr>
            <w:tc>
              <w:tcPr>
                <w:tcW w:w="6469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0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77777777" w:rsidR="00B013ED" w:rsidRPr="001C12A4" w:rsidRDefault="00BC736F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B013ED" w:rsidRPr="001C12A4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DE08DC">
            <w:trPr>
              <w:trHeight w:val="772"/>
            </w:trPr>
            <w:tc>
              <w:tcPr>
                <w:tcW w:w="6469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BC736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0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495"/>
        <w:gridCol w:w="282"/>
        <w:gridCol w:w="687"/>
      </w:tblGrid>
      <w:tr w:rsidR="003B2159" w:rsidRPr="005C23D7" w14:paraId="5C7BA5AD" w14:textId="77777777" w:rsidTr="00943188">
        <w:trPr>
          <w:trHeight w:val="103"/>
          <w:jc w:val="center"/>
        </w:trPr>
        <w:tc>
          <w:tcPr>
            <w:tcW w:w="10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4C00FB81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DE08DC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Novem</w:t>
            </w:r>
            <w:r w:rsidR="0051005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ber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DA104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5</w:t>
            </w:r>
          </w:p>
        </w:tc>
      </w:tr>
      <w:tr w:rsidR="009636CA" w:rsidRPr="005C23D7" w14:paraId="7233D710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7573DE" w:rsidRPr="005C23D7" w14:paraId="2D24DC6C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9809" w14:textId="5889B6E7" w:rsidR="007573DE" w:rsidRDefault="007573DE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Muskateller Frizzante 0,75 l, 202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4F50" w14:textId="67F47CE8" w:rsidR="007573DE" w:rsidRDefault="007573DE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72D3" w14:textId="40A31407" w:rsidR="007573DE" w:rsidRDefault="007573DE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361E34" w:rsidRPr="00F5786A" w14:paraId="53582044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43449" w14:textId="463027CB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Science Fiction </w:t>
            </w:r>
            <w:r w:rsidRPr="00C1026D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Rosé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6B04F" w14:textId="539C1B90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68DBC" w14:textId="5E58E1FC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AE1B33" w:rsidRPr="00F5786A" w14:paraId="047C28A2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AE1B33" w:rsidRPr="00AE1B33" w:rsidRDefault="00AE1B33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AE1B33" w:rsidRPr="00AE1B33" w:rsidRDefault="00AE1B33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AE1B33" w:rsidRPr="00AE1B33" w:rsidRDefault="00AE1B33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43188" w:rsidRPr="00F5786A" w14:paraId="10816E55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43188" w:rsidRPr="00AE1B33" w:rsidRDefault="00943188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</w:t>
            </w:r>
            <w:r w:rsidR="00EF550A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43188" w:rsidRDefault="00943188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43188" w:rsidRDefault="0094318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872DA9" w:rsidRPr="005C23D7" w14:paraId="5999D8E5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872DA9" w:rsidRDefault="00872DA9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361E34" w:rsidRPr="00106C26" w14:paraId="1A4E35A6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361E34" w:rsidRPr="00106C26" w:rsidRDefault="00361E34" w:rsidP="00872DA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 w:rsidR="00A1395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361E34" w:rsidRPr="00106C26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361E34" w:rsidRPr="00106C26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FE23BE" w:rsidRPr="00106C26" w14:paraId="5EDC2BBA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FE23BE" w:rsidRPr="00106C26" w:rsidRDefault="00FE23BE" w:rsidP="00872DA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FE23BE" w:rsidRDefault="00FE23BE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FE23BE" w:rsidRDefault="00FE23BE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2B34CA" w:rsidRPr="00106C26" w14:paraId="5F64E926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2B34CA" w:rsidRPr="00106C26" w:rsidRDefault="002B34CA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2B34CA" w:rsidRDefault="002B34CA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2B34CA" w:rsidRDefault="002B34CA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832AE2" w:rsidRPr="00106C26" w14:paraId="6269D319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832AE2" w:rsidRDefault="00832AE2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 Muskateller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832AE2" w:rsidRDefault="00832AE2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832AE2" w:rsidRDefault="00832AE2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361E34" w:rsidRPr="005C23D7" w14:paraId="2670764D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361E34" w:rsidRPr="005C23D7" w14:paraId="3436D4CC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463ECB" w:rsidRPr="005C23D7" w14:paraId="6A7C0C5E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5925" w14:textId="077074BF" w:rsidR="00463ECB" w:rsidRPr="000044B2" w:rsidRDefault="00463ECB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Bronner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424" w14:textId="003B7EF5" w:rsidR="00463ECB" w:rsidRDefault="00463ECB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786F" w14:textId="638EC702" w:rsidR="00463ECB" w:rsidRDefault="00463ECB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0FF6FCEB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550C95F4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C44AF5" w:rsidRPr="005C23D7" w14:paraId="4E8B3D00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C44AF5" w:rsidRPr="00642246" w:rsidRDefault="00C44AF5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</w:t>
            </w:r>
            <w:r w:rsidR="00642246"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– </w:t>
            </w:r>
            <w:r w:rsidR="00642246"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="00642246"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C44AF5" w:rsidRDefault="00C44AF5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C44AF5" w:rsidRDefault="00C44AF5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6A80B407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</w:t>
            </w:r>
            <w:r w:rsidR="001A5E09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361E34" w:rsidRPr="005C23D7" w14:paraId="0BBAD110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 Rebsortenwein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DC3526" w:rsidRPr="005C23D7" w14:paraId="7F7D848A" w14:textId="77777777" w:rsidTr="00943188">
        <w:trPr>
          <w:trHeight w:val="170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DC3526" w:rsidRPr="00DC3526" w:rsidRDefault="00DC3526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DC3526" w:rsidRDefault="00DC352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DC3526" w:rsidRDefault="00DC352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DC3526" w:rsidRPr="00DC3526" w14:paraId="50A920CA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43BC7" w14:textId="7CAE1F44" w:rsidR="00DC3526" w:rsidRPr="00DC3526" w:rsidRDefault="00DC3526" w:rsidP="00DC3526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White Drive and Drink (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) -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alkoholfrei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lieblich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61AFB" w14:textId="59D507B4" w:rsidR="00DC3526" w:rsidRPr="00DC3526" w:rsidRDefault="00DC352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5F949" w14:textId="7183BA2C" w:rsidR="00DC3526" w:rsidRPr="00DC3526" w:rsidRDefault="00DC352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361E34" w:rsidRPr="005C23D7" w14:paraId="0B8413DB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361E34" w:rsidRPr="005C23D7" w:rsidRDefault="00361E34" w:rsidP="00361E34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1E5165" w:rsidRPr="005C23D7" w14:paraId="2E0462A1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1E5165" w:rsidRPr="005C23D7" w:rsidRDefault="001E5165" w:rsidP="00361E34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1E5165" w:rsidRPr="005C23D7" w:rsidRDefault="001E5165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1E5165" w:rsidRPr="005C23D7" w:rsidRDefault="001E5165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361E34" w:rsidRPr="005C23D7" w14:paraId="1E5B5FD2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35722" w14:textId="01AFB416" w:rsidR="00361E34" w:rsidRPr="005C23D7" w:rsidRDefault="00AE1B33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</w:t>
            </w:r>
            <w:r w:rsidR="00361E34"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28E3E" w14:textId="1E228461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7A0AA" w14:textId="1EA404B9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361E34" w:rsidRPr="005C23D7" w14:paraId="3A00F5B7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7DDF9" w14:textId="0B3E687F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Blaufränkisch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B929D" w14:textId="30841CCF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4864C" w14:textId="40492688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5,00</w:t>
            </w:r>
          </w:p>
        </w:tc>
      </w:tr>
      <w:tr w:rsidR="00361E34" w:rsidRPr="005C23D7" w14:paraId="5D3598D8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</w:t>
            </w:r>
            <w:r w:rsidR="007671E6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872DA9" w:rsidRPr="005C23D7" w14:paraId="5A5E700D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872DA9" w:rsidRDefault="00872DA9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82CD8" w:rsidRPr="005C23D7" w14:paraId="6670A00B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82CD8" w:rsidRDefault="00982CD8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82CD8" w:rsidRDefault="00982CD8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82CD8" w:rsidRDefault="00982CD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361E34" w:rsidRPr="005C23D7" w14:paraId="61A0AAFC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</w:t>
            </w:r>
            <w:r w:rsidR="003D6CD0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872DA9" w:rsidRPr="005C23D7" w14:paraId="4B1DE58E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872DA9" w:rsidRDefault="00872DA9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254376" w:rsidRPr="00254376" w14:paraId="7787DD46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254376" w:rsidRPr="00254376" w:rsidRDefault="00254376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lastRenderedPageBreak/>
              <w:t>Roesler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254376" w:rsidRPr="00254376" w:rsidRDefault="0025437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254376" w:rsidRPr="00254376" w:rsidRDefault="0025437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361E34" w:rsidRPr="005C23D7" w14:paraId="2B05494B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361E34" w:rsidRPr="005C23D7" w14:paraId="2EA1D607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361E34" w:rsidRPr="005C23D7" w14:paraId="3EEE92C9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361E34" w:rsidRPr="005C23D7" w14:paraId="47F70207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361E34" w:rsidRPr="005C23D7" w14:paraId="6663BF54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445FC910" w:rsidR="00361E34" w:rsidRPr="00B02E4C" w:rsidRDefault="00361E34" w:rsidP="001F7C7E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FA785F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-, </w:t>
            </w:r>
            <w:r w:rsidR="001F7C7E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Pfirsich-, 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361E34" w:rsidRPr="00B02E4C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640E9648" w:rsidR="00361E34" w:rsidRPr="00B02E4C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8,90</w:t>
            </w:r>
          </w:p>
        </w:tc>
      </w:tr>
      <w:tr w:rsidR="00361E34" w:rsidRPr="005C23D7" w14:paraId="1416299A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0C64D2B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</w:t>
            </w:r>
            <w:r w:rsidR="004E3F54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Marillen-,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Zwetschke-,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7F3DB269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5E16E8" w:rsidRPr="005C23D7" w14:paraId="79E5CE25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340CDB21" w:rsidR="005E16E8" w:rsidRPr="005C23D7" w:rsidRDefault="001F7C7E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Holunder-, 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Brombeerbrand 0,2l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5E16E8" w:rsidRPr="005C23D7" w:rsidRDefault="005E16E8" w:rsidP="005E16E8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0CA24D07" w:rsidR="005E16E8" w:rsidRDefault="005E16E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14,00</w:t>
            </w:r>
          </w:p>
        </w:tc>
      </w:tr>
      <w:tr w:rsidR="009608E0" w:rsidRPr="005C23D7" w14:paraId="22F67423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1A0D2" w14:textId="58C8D7F0" w:rsidR="009608E0" w:rsidRDefault="009608E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5B47" w14:textId="0A00E97D" w:rsidR="009608E0" w:rsidRDefault="009608E0" w:rsidP="005E16E8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1751C" w14:textId="5AE70857" w:rsidR="009608E0" w:rsidRDefault="009608E0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361E34" w:rsidRPr="005C23D7" w14:paraId="64E5DDAC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D4F5453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22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,00</w:t>
            </w:r>
          </w:p>
        </w:tc>
      </w:tr>
      <w:tr w:rsidR="004A2358" w:rsidRPr="005C23D7" w14:paraId="7709ADDD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4A2358" w:rsidRPr="004A2358" w:rsidRDefault="004A2358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4A2358" w:rsidRPr="004A2358" w:rsidRDefault="004A2358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4A2358" w:rsidRPr="004A2358" w:rsidRDefault="004A235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F90910" w:rsidRPr="005C23D7" w14:paraId="6365DF0C" w14:textId="77777777" w:rsidTr="00943188">
        <w:trPr>
          <w:trHeight w:val="266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63A6C" w14:textId="79551042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C2AA9" w14:textId="0C958F47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D5EAE" w14:textId="45F11B5D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1,80</w:t>
            </w:r>
          </w:p>
        </w:tc>
      </w:tr>
      <w:tr w:rsidR="007A4C3D" w:rsidRPr="005C23D7" w14:paraId="7989ADBC" w14:textId="77777777" w:rsidTr="00943188">
        <w:trPr>
          <w:trHeight w:val="266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C62C1" w14:textId="53EF2381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rot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364" w14:textId="0075B956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E8824" w14:textId="27A13746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DE08DC" w:rsidRPr="005C23D7" w14:paraId="579DC94A" w14:textId="77777777" w:rsidTr="00943188">
        <w:trPr>
          <w:trHeight w:val="266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DE08DC" w:rsidRDefault="00DE08DC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DE08DC" w:rsidRDefault="00DE08DC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DE08DC" w:rsidRDefault="00DE08DC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DE08DC" w:rsidRPr="005C23D7" w14:paraId="0BFA74DE" w14:textId="77777777" w:rsidTr="00943188">
        <w:trPr>
          <w:trHeight w:val="266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DE08DC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DE08DC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DE08DC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DE08DC" w:rsidRPr="005C23D7" w14:paraId="62F5E99E" w14:textId="77777777" w:rsidTr="00943188">
        <w:trPr>
          <w:trHeight w:val="266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DE08DC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DE08DC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DE08DC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DE08DC" w:rsidRPr="005C23D7" w14:paraId="7AB8B8A1" w14:textId="77777777" w:rsidTr="00943188">
        <w:trPr>
          <w:trHeight w:val="266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7073900E" w:rsidR="00DE08DC" w:rsidRPr="006B0711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Marillen-, Birnen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-, Zwetschken-, Kirschen</w:t>
            </w: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DE08DC" w:rsidRPr="006B0711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76739596" w:rsidR="00DE08DC" w:rsidRPr="006B0711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1,30</w:t>
            </w:r>
          </w:p>
        </w:tc>
      </w:tr>
      <w:tr w:rsidR="00DE08DC" w:rsidRPr="005C23D7" w14:paraId="6552C984" w14:textId="77777777" w:rsidTr="00943188">
        <w:trPr>
          <w:trHeight w:val="266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39EF0" w14:textId="123B93D5" w:rsidR="00DE08DC" w:rsidRPr="006B0711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Brombeernektar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525CC" w14:textId="24A5942B" w:rsidR="00DE08DC" w:rsidRPr="006B0711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7B6F5" w14:textId="7A4FEA0B" w:rsidR="00DE08DC" w:rsidRPr="006B0711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1,50</w:t>
            </w:r>
          </w:p>
        </w:tc>
      </w:tr>
      <w:tr w:rsidR="00DE08DC" w:rsidRPr="005C23D7" w14:paraId="4E0CDBAD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76999" w14:textId="17B3468F" w:rsidR="00DE08DC" w:rsidRPr="005C23D7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Kirsche, Weichsel, Schülerkonfitüre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AF603" w14:textId="77777777" w:rsidR="00DE08DC" w:rsidRPr="005C23D7" w:rsidRDefault="00DE08DC" w:rsidP="00DE08DC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AC5B" w14:textId="409D2F2B" w:rsidR="00DE08DC" w:rsidRPr="005C23D7" w:rsidRDefault="00DE08DC" w:rsidP="00DE08DC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2,2</w:t>
            </w: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E08DC" w:rsidRPr="005C23D7" w14:paraId="1041CE5C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3B6986FB" w:rsidR="00DE08DC" w:rsidRPr="005C23D7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Konfitüre 230 g: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Himbeere,</w:t>
            </w:r>
            <w:r w:rsidR="00A5714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DE08DC" w:rsidRPr="005C23D7" w:rsidRDefault="00DE08DC" w:rsidP="00DE08DC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6B8CAC1D" w:rsidR="00DE08DC" w:rsidRDefault="00DE08DC" w:rsidP="00DE08DC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2,40</w:t>
            </w:r>
          </w:p>
        </w:tc>
      </w:tr>
      <w:tr w:rsidR="00DE08DC" w:rsidRPr="005C23D7" w14:paraId="4A52F499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42879D09" w:rsidR="00DE08DC" w:rsidRPr="00A04EB5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 Marille, Holunder, rote Ribisel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DE08DC" w:rsidRDefault="00DE08DC" w:rsidP="00DE08DC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3D73F949" w:rsidR="00DE08DC" w:rsidRDefault="00DE08DC" w:rsidP="00DE08DC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3,30</w:t>
            </w:r>
          </w:p>
        </w:tc>
      </w:tr>
      <w:tr w:rsidR="00DE08DC" w:rsidRPr="005C23D7" w14:paraId="67BEA037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DE08DC" w:rsidRPr="005C23D7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DE08DC" w:rsidRPr="005C23D7" w:rsidRDefault="00DE08DC" w:rsidP="00DE08DC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DE08DC" w:rsidRPr="005C23D7" w:rsidRDefault="00DE08DC" w:rsidP="00DE08DC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DE08DC" w:rsidRPr="005C23D7" w14:paraId="788387B5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DE08DC" w:rsidRPr="005C23D7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DE08DC" w:rsidRPr="005C23D7" w:rsidRDefault="00DE08DC" w:rsidP="00DE08DC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DE08DC" w:rsidRPr="005C23D7" w:rsidRDefault="00DE08DC" w:rsidP="00DE08DC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DE08DC" w:rsidRPr="005C23D7" w14:paraId="09D68C5D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DE08DC" w:rsidRPr="005C23D7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DE08DC" w:rsidRPr="005C23D7" w:rsidRDefault="00DE08DC" w:rsidP="00DE08DC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DE08DC" w:rsidRPr="005C23D7" w:rsidRDefault="00DE08DC" w:rsidP="00DE08DC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DE08DC" w:rsidRPr="005C23D7" w14:paraId="35D06EC0" w14:textId="77777777" w:rsidTr="00943188">
        <w:trPr>
          <w:trHeight w:val="227"/>
          <w:jc w:val="center"/>
        </w:trPr>
        <w:tc>
          <w:tcPr>
            <w:tcW w:w="9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DE08DC" w:rsidRPr="005C23D7" w:rsidRDefault="00DE08DC" w:rsidP="00DE08DC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DE08DC" w:rsidRPr="005C23D7" w:rsidRDefault="00DE08DC" w:rsidP="00DE08DC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DE08DC" w:rsidRPr="005C23D7" w:rsidRDefault="00DE08DC" w:rsidP="00DE08DC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DF27011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DA104B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5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445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313FB"/>
    <w:rsid w:val="00133039"/>
    <w:rsid w:val="0013398B"/>
    <w:rsid w:val="00136026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1F95"/>
    <w:rsid w:val="002D2B40"/>
    <w:rsid w:val="002D3DA6"/>
    <w:rsid w:val="002D4CF9"/>
    <w:rsid w:val="002D5342"/>
    <w:rsid w:val="002D68BF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2C3F"/>
    <w:rsid w:val="00330A07"/>
    <w:rsid w:val="00331910"/>
    <w:rsid w:val="00332581"/>
    <w:rsid w:val="0033578E"/>
    <w:rsid w:val="00336E93"/>
    <w:rsid w:val="00341101"/>
    <w:rsid w:val="00347256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C18"/>
    <w:rsid w:val="00416E00"/>
    <w:rsid w:val="00417328"/>
    <w:rsid w:val="00417750"/>
    <w:rsid w:val="00421FDA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4D0D"/>
    <w:rsid w:val="00444E70"/>
    <w:rsid w:val="00451F48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FC9"/>
    <w:rsid w:val="00536DD2"/>
    <w:rsid w:val="005377F9"/>
    <w:rsid w:val="00540040"/>
    <w:rsid w:val="00540609"/>
    <w:rsid w:val="005411C6"/>
    <w:rsid w:val="0054133F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2FF8"/>
    <w:rsid w:val="005730BF"/>
    <w:rsid w:val="00575A8D"/>
    <w:rsid w:val="00580FB7"/>
    <w:rsid w:val="00593B3F"/>
    <w:rsid w:val="00593CB0"/>
    <w:rsid w:val="00594BF7"/>
    <w:rsid w:val="00594D87"/>
    <w:rsid w:val="00596D8B"/>
    <w:rsid w:val="005A1223"/>
    <w:rsid w:val="005A2F5E"/>
    <w:rsid w:val="005A512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16E8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ADE"/>
    <w:rsid w:val="00631C6A"/>
    <w:rsid w:val="006322E5"/>
    <w:rsid w:val="006325BF"/>
    <w:rsid w:val="00632787"/>
    <w:rsid w:val="00633330"/>
    <w:rsid w:val="00633472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521B"/>
    <w:rsid w:val="00655878"/>
    <w:rsid w:val="0065681A"/>
    <w:rsid w:val="00660EB3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29A"/>
    <w:rsid w:val="0082257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CDB"/>
    <w:rsid w:val="008A56F6"/>
    <w:rsid w:val="008A58EF"/>
    <w:rsid w:val="008A6787"/>
    <w:rsid w:val="008A6DF3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2083"/>
    <w:rsid w:val="009020A1"/>
    <w:rsid w:val="00905846"/>
    <w:rsid w:val="0090690A"/>
    <w:rsid w:val="009134B3"/>
    <w:rsid w:val="0091492B"/>
    <w:rsid w:val="0091697D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57ED"/>
    <w:rsid w:val="009C6F5C"/>
    <w:rsid w:val="009D1D2D"/>
    <w:rsid w:val="009D294A"/>
    <w:rsid w:val="009D3432"/>
    <w:rsid w:val="009D6348"/>
    <w:rsid w:val="009D6C44"/>
    <w:rsid w:val="009E2D99"/>
    <w:rsid w:val="009E336B"/>
    <w:rsid w:val="009E3693"/>
    <w:rsid w:val="009E39B6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7CD2"/>
    <w:rsid w:val="00A21414"/>
    <w:rsid w:val="00A2148B"/>
    <w:rsid w:val="00A22E65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D4D"/>
    <w:rsid w:val="00B452A5"/>
    <w:rsid w:val="00B454EC"/>
    <w:rsid w:val="00B463C6"/>
    <w:rsid w:val="00B46908"/>
    <w:rsid w:val="00B5021C"/>
    <w:rsid w:val="00B514A8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814"/>
    <w:rsid w:val="00BC736F"/>
    <w:rsid w:val="00BD1620"/>
    <w:rsid w:val="00BD3F5C"/>
    <w:rsid w:val="00BD5397"/>
    <w:rsid w:val="00BD5EC1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70322"/>
    <w:rsid w:val="00C70412"/>
    <w:rsid w:val="00C75383"/>
    <w:rsid w:val="00C75EC2"/>
    <w:rsid w:val="00C80A55"/>
    <w:rsid w:val="00C815B7"/>
    <w:rsid w:val="00C97813"/>
    <w:rsid w:val="00CA02A4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B9"/>
    <w:rsid w:val="00CC0243"/>
    <w:rsid w:val="00CC1209"/>
    <w:rsid w:val="00CC44C9"/>
    <w:rsid w:val="00CC4E05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41EE"/>
    <w:rsid w:val="00DB513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4879"/>
    <w:rsid w:val="00EF4A60"/>
    <w:rsid w:val="00EF4F07"/>
    <w:rsid w:val="00EF550A"/>
    <w:rsid w:val="00F00B03"/>
    <w:rsid w:val="00F00B1A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44513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4039E"/>
    <w:rsid w:val="0014100C"/>
    <w:rsid w:val="00145C20"/>
    <w:rsid w:val="00167B41"/>
    <w:rsid w:val="00187A52"/>
    <w:rsid w:val="002216FE"/>
    <w:rsid w:val="00250E9C"/>
    <w:rsid w:val="002641CF"/>
    <w:rsid w:val="00284E92"/>
    <w:rsid w:val="00293CE6"/>
    <w:rsid w:val="002B38AE"/>
    <w:rsid w:val="002C33BA"/>
    <w:rsid w:val="002C7255"/>
    <w:rsid w:val="002D4015"/>
    <w:rsid w:val="002D67A8"/>
    <w:rsid w:val="00353096"/>
    <w:rsid w:val="00353EAF"/>
    <w:rsid w:val="00392CB3"/>
    <w:rsid w:val="0039522C"/>
    <w:rsid w:val="003B21E8"/>
    <w:rsid w:val="00410314"/>
    <w:rsid w:val="00426F4A"/>
    <w:rsid w:val="00443B42"/>
    <w:rsid w:val="00523F93"/>
    <w:rsid w:val="00533AD5"/>
    <w:rsid w:val="00570351"/>
    <w:rsid w:val="00573425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35F48"/>
    <w:rsid w:val="008736E7"/>
    <w:rsid w:val="008A6121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91FF9"/>
    <w:rsid w:val="00AE32F6"/>
    <w:rsid w:val="00AF3EFE"/>
    <w:rsid w:val="00B27C72"/>
    <w:rsid w:val="00B36025"/>
    <w:rsid w:val="00B53C99"/>
    <w:rsid w:val="00B9706F"/>
    <w:rsid w:val="00B9761B"/>
    <w:rsid w:val="00BA6BE9"/>
    <w:rsid w:val="00BD4BF7"/>
    <w:rsid w:val="00BE0CB1"/>
    <w:rsid w:val="00C01DF3"/>
    <w:rsid w:val="00C229B0"/>
    <w:rsid w:val="00C31561"/>
    <w:rsid w:val="00C40DAC"/>
    <w:rsid w:val="00C667ED"/>
    <w:rsid w:val="00CB0689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7708"/>
    <w:rsid w:val="00F56091"/>
    <w:rsid w:val="00F63C07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530</Words>
  <Characters>2982</Characters>
  <Application>Microsoft Office Word</Application>
  <DocSecurity>0</DocSecurity>
  <Lines>24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6</cp:revision>
  <cp:lastPrinted>2024-05-23T10:01:00Z</cp:lastPrinted>
  <dcterms:created xsi:type="dcterms:W3CDTF">2025-11-04T12:10:00Z</dcterms:created>
  <dcterms:modified xsi:type="dcterms:W3CDTF">2025-11-18T11:58:00Z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